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DA3301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878413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86B901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3D2E5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18273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497DBD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40D9851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933BD9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C2B58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4BBE4F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474BFCF2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00E05A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FDE08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69AEF7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18B60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ED7D0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6E31AE3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Edible oils and fats. Oilseeds (ICS code(s): 67.200)</w:t>
            </w:r>
          </w:p>
        </w:tc>
      </w:tr>
      <w:tr w14:paraId="6FA45E2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01761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21B888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1322: 2025 Sunflower seeds for oil extraction — Specification.; (16 page(s), in English)</w:t>
            </w:r>
          </w:p>
          <w:p w:rsidR="000C3B6C" w:rsidRPr="000C3B6C" w:rsidP="002F6A28" w14:paraId="455068E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C15E59" w:rsidRPr="00CE6C29" w:rsidP="002F6A28" w14:paraId="38D5F81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https://members.wto.org/crnattachments/2026/TBT/KEN/26_05671_00_e.pdf</w:t>
              </w:r>
            </w:hyperlink>
          </w:p>
          <w:p w:rsidR="00C15E59" w:rsidRPr="00CE6C29" w:rsidP="002F6A28" w14:paraId="039B0903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C15E59" w:rsidRPr="00CE6C29" w:rsidP="002F6A28" w14:paraId="6DB56139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C15E59" w:rsidRPr="00CE6C29" w:rsidP="002F6A28" w14:paraId="625FBD31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C15E59" w:rsidRPr="00CE6C29" w:rsidP="002F6A28" w14:paraId="0DE9F9D0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C15E59" w:rsidRPr="00CE6C29" w:rsidP="002F6A28" w14:paraId="64216173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611087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BCF5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F15C41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East African Standard specifies requirements, sampling and testing methods for sunflower (</w:t>
            </w:r>
            <w:r w:rsidRPr="00C379C8" w:rsidR="00FE448B">
              <w:rPr>
                <w:i/>
                <w:iCs/>
              </w:rPr>
              <w:t>Helianthus annuus</w:t>
            </w:r>
            <w:r w:rsidRPr="00C379C8" w:rsidR="00FE448B">
              <w:t>. L) seeds intended for oil extraction for human consumption.</w:t>
            </w:r>
          </w:p>
        </w:tc>
      </w:tr>
      <w:tr w14:paraId="749111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3AE2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810B8D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Harmonization; Reducing trade barriers and facilitating trade</w:t>
            </w:r>
          </w:p>
        </w:tc>
      </w:tr>
      <w:tr w14:paraId="33E4C3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C57BC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CE846C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5F13CD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CXC 1, General principles of food hygiene</w:t>
            </w:r>
          </w:p>
          <w:p w:rsidR="00EE3A11" w:rsidRPr="002F6A28" w:rsidP="007F13E8" w14:paraId="12B8663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901, Cereals and pulses - Test methods.</w:t>
            </w:r>
          </w:p>
          <w:p w:rsidR="00EE3A11" w:rsidRPr="002F6A28" w:rsidP="007F13E8" w14:paraId="4737135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664, Oilseeds - Reduction of laboratory sample to test sample</w:t>
            </w:r>
          </w:p>
          <w:p w:rsidR="00EE3A11" w:rsidRPr="002F6A28" w:rsidP="007F13E8" w14:paraId="26EDE10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665 Oilseeds — Determination of moisture and volatile matter content</w:t>
            </w:r>
          </w:p>
          <w:p w:rsidR="00EE3A11" w:rsidRPr="002F6A28" w:rsidP="007F13E8" w14:paraId="0EDD822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658 Oilseeds — Determination of content of impurities</w:t>
            </w:r>
          </w:p>
          <w:p w:rsidR="00EE3A11" w:rsidRPr="002F6A28" w:rsidP="007F13E8" w14:paraId="62D72B7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659 Oilseeds — Determination of oil content (Reference method)</w:t>
            </w:r>
          </w:p>
          <w:p w:rsidR="00EE3A11" w:rsidRPr="002F6A28" w:rsidP="007F13E8" w14:paraId="73AB8CD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16050 Foodstuffs — Determination of aflatoxin B1, and the total content of aflatoxins B1, B2, G1 and G2 in cereals, nuts and derived products — High-performance liquid chromatographic method</w:t>
            </w:r>
          </w:p>
          <w:p w:rsidR="00EE3A11" w:rsidRPr="002F6A28" w:rsidP="007F13E8" w14:paraId="1747ADD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21294 Oilseeds — Manual or automatic discontinuous sampling.</w:t>
            </w:r>
          </w:p>
        </w:tc>
      </w:tr>
      <w:tr w14:paraId="7443497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A285B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959489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31 March 2027</w:t>
            </w:r>
          </w:p>
          <w:p w:rsidR="00EE3A11" w:rsidRPr="002F6A28" w:rsidP="008953C4" w14:paraId="6143774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6AA08C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465307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900487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AE9399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December 2026</w:t>
            </w:r>
          </w:p>
          <w:p w:rsidR="000C3B6C" w:rsidRPr="00E3324D" w:rsidP="000C3B6C" w14:paraId="5053952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18DA23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1957997" w14:textId="77777777">
            <w:r w:rsidRPr="00CE6C29">
              <w:t>Kenya Bureau of Standards</w:t>
            </w:r>
          </w:p>
          <w:p w:rsidR="00CE6C29" w:rsidRPr="00CE6C29" w:rsidP="000C3B6C" w14:paraId="7E666C9E" w14:textId="77777777">
            <w:r w:rsidRPr="00CE6C29">
              <w:t>P.O. Box: 54974-00200, Nairobi, Kenya</w:t>
            </w:r>
          </w:p>
          <w:p w:rsidR="00CE6C29" w:rsidRPr="00CE6C29" w:rsidP="000C3B6C" w14:paraId="3A61F6A4" w14:textId="77777777">
            <w:r w:rsidRPr="00CE6C29">
              <w:t>Telephone: + (254) 020 605490, 605506/6948258</w:t>
            </w:r>
          </w:p>
          <w:p w:rsidR="00CE6C29" w:rsidRPr="00CE6C29" w:rsidP="000C3B6C" w14:paraId="5B3FB430" w14:textId="77777777">
            <w:r w:rsidRPr="00CE6C29">
              <w:t>Fax: + (254) 020 609660/609665</w:t>
            </w:r>
          </w:p>
          <w:p w:rsidR="00CE6C29" w:rsidRPr="00CE6C29" w:rsidP="000C3B6C" w14:paraId="35F081A3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241FADD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A1A310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8A051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D35644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8602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B2588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A01BC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F99A4C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44FE" w:rsidRPr="002F6A28" w:rsidP="009239F7" w14:paraId="565EE6A4" w14:textId="0DCE614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G/TBT/N/BDI/835</w:t>
    </w:r>
    <w:r w:rsidR="00942F6D">
      <w:t xml:space="preserve"> </w:t>
    </w:r>
    <w:r w:rsidRPr="0074138E" w:rsidR="00942F6D">
      <w:t>•</w:t>
    </w:r>
    <w:r w:rsidRPr="002F6A28">
      <w:t xml:space="preserve"> G/TBT/N/KEN/2142</w:t>
    </w:r>
    <w:r w:rsidR="00942F6D">
      <w:t xml:space="preserve"> </w:t>
    </w:r>
    <w:r w:rsidRPr="0074138E" w:rsidR="00942F6D">
      <w:t>•</w:t>
    </w:r>
    <w:r w:rsidR="00942F6D">
      <w:t xml:space="preserve"> </w:t>
    </w:r>
    <w:r w:rsidRPr="002F6A28">
      <w:t>G/TBT/N/RWA/1508</w:t>
    </w:r>
    <w:r w:rsidR="00942F6D">
      <w:t xml:space="preserve"> </w:t>
    </w:r>
    <w:r w:rsidRPr="0074138E" w:rsidR="00942F6D">
      <w:t>•</w:t>
    </w:r>
    <w:r w:rsidRPr="002F6A28">
      <w:t xml:space="preserve"> G/TBT/N/TZA/1688</w:t>
    </w:r>
    <w:r w:rsidR="00942F6D">
      <w:t xml:space="preserve"> </w:t>
    </w:r>
    <w:r w:rsidRPr="0074138E" w:rsidR="00942F6D">
      <w:t>•</w:t>
    </w:r>
  </w:p>
  <w:p w:rsidR="009239F7" w:rsidRPr="002F6A28" w:rsidP="009239F7" w14:paraId="11C303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G/TBT/N/UGA/2455</w:t>
    </w:r>
    <w:bookmarkEnd w:id="0"/>
  </w:p>
  <w:p w:rsidR="009239F7" w:rsidRPr="002F6A28" w:rsidP="009239F7" w14:paraId="016A7B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D139F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4CA929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5C7C9B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B7E2A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F7FD2D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3C4F56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C91211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AFDD2D" w14:textId="77777777">
          <w:pPr>
            <w:jc w:val="right"/>
            <w:rPr>
              <w:b/>
              <w:szCs w:val="16"/>
            </w:rPr>
          </w:pPr>
        </w:p>
      </w:tc>
    </w:tr>
    <w:tr w14:paraId="7A7A3F4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07DD3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944FE" w:rsidRPr="002F6A28" w:rsidP="00B801E9" w14:paraId="16BD7A0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G/TBT/N/BDI/835, G/TBT/N/KEN/2142</w:t>
          </w:r>
        </w:p>
        <w:p w:rsidR="00C944FE" w:rsidRPr="002F6A28" w:rsidP="00B801E9" w14:paraId="7DFFB848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G/TBT/N/RWA/1508, G/TBT/N/TZA/1688</w:t>
          </w:r>
        </w:p>
        <w:p w:rsidR="009239F7" w:rsidRPr="002F6A28" w:rsidP="00B801E9" w14:paraId="564D9C83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G/TBT/N/UGA/2455</w:t>
          </w:r>
          <w:bookmarkEnd w:id="2"/>
        </w:p>
      </w:tc>
    </w:tr>
    <w:tr w14:paraId="69D391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D98F8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63417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November 2026</w:t>
          </w:r>
          <w:bookmarkEnd w:id="3"/>
          <w:bookmarkEnd w:id="4"/>
        </w:p>
      </w:tc>
    </w:tr>
    <w:tr w14:paraId="69B6F31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47748D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(26-7740)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F325A1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06EE49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A9928F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0C5D45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94370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18685153">
    <w:abstractNumId w:val="9"/>
  </w:num>
  <w:num w:numId="2" w16cid:durableId="406848923">
    <w:abstractNumId w:val="7"/>
  </w:num>
  <w:num w:numId="3" w16cid:durableId="775901162">
    <w:abstractNumId w:val="6"/>
  </w:num>
  <w:num w:numId="4" w16cid:durableId="1523088560">
    <w:abstractNumId w:val="5"/>
  </w:num>
  <w:num w:numId="5" w16cid:durableId="213663957">
    <w:abstractNumId w:val="4"/>
  </w:num>
  <w:num w:numId="6" w16cid:durableId="905727506">
    <w:abstractNumId w:val="12"/>
  </w:num>
  <w:num w:numId="7" w16cid:durableId="1871650808">
    <w:abstractNumId w:val="11"/>
  </w:num>
  <w:num w:numId="8" w16cid:durableId="1729065263">
    <w:abstractNumId w:val="10"/>
  </w:num>
  <w:num w:numId="9" w16cid:durableId="14556382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099733">
    <w:abstractNumId w:val="13"/>
  </w:num>
  <w:num w:numId="11" w16cid:durableId="1237590153">
    <w:abstractNumId w:val="8"/>
  </w:num>
  <w:num w:numId="12" w16cid:durableId="42340421">
    <w:abstractNumId w:val="3"/>
  </w:num>
  <w:num w:numId="13" w16cid:durableId="837497476">
    <w:abstractNumId w:val="2"/>
  </w:num>
  <w:num w:numId="14" w16cid:durableId="1159997956">
    <w:abstractNumId w:val="1"/>
  </w:num>
  <w:num w:numId="15" w16cid:durableId="2144734495">
    <w:abstractNumId w:val="0"/>
  </w:num>
  <w:num w:numId="16" w16cid:durableId="13263180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attachedTemplate r:id="rId1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1624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4F5840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2F92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138E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42F6D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5E59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944FE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94AEE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1C1A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E81FC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671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http://www.kebs.go.k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1C5C74-7698-41E1-8037-8EC30F24688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2026-11-02T10:11:00Z</dcterms:created>
  <dcterms:modified xsi:type="dcterms:W3CDTF">2026-11-02T10:27:00Z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