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260E63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A6D529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F06D0D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43B36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38580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39F662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MALAYSIA</w:t>
            </w:r>
          </w:p>
          <w:p w:rsidR="00F85C99" w:rsidRPr="002F6A28" w:rsidP="002F6A28" w14:paraId="651F7E3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1AB1C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9500D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54DFE7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C27E448" w14:textId="77777777">
            <w:r w:rsidRPr="00C379C8">
              <w:t>Food Safety and Quality Programme</w:t>
            </w:r>
          </w:p>
          <w:p w:rsidR="00EE3A11" w:rsidRPr="00C379C8" w:rsidP="000C3B6C" w14:paraId="216DA22F" w14:textId="77777777">
            <w:r w:rsidRPr="00C379C8">
              <w:t>Ministry of Health Malaysia</w:t>
            </w:r>
          </w:p>
          <w:p w:rsidR="00EE3A11" w:rsidRPr="00C379C8" w:rsidP="000C3B6C" w14:paraId="05F39AA7" w14:textId="77777777">
            <w:r w:rsidRPr="00C379C8">
              <w:t>Level 4, Menara Prisma</w:t>
            </w:r>
          </w:p>
          <w:p w:rsidR="00EE3A11" w:rsidRPr="00746E40" w:rsidP="000C3B6C" w14:paraId="6D80A745" w14:textId="77777777">
            <w:pPr>
              <w:rPr>
                <w:lang w:val="es-ES_tradnl"/>
              </w:rPr>
            </w:pPr>
            <w:r w:rsidRPr="00746E40">
              <w:rPr>
                <w:lang w:val="es-ES_tradnl"/>
              </w:rPr>
              <w:t>No.26, Jalan Persiaran Perdana, Presint 3</w:t>
            </w:r>
          </w:p>
          <w:p w:rsidR="00EE3A11" w:rsidRPr="00C379C8" w:rsidP="000C3B6C" w14:paraId="7B9E0184" w14:textId="77777777">
            <w:r w:rsidRPr="00C379C8">
              <w:t>62675 Federal Territory Putrajaya, Malaysia</w:t>
            </w:r>
          </w:p>
          <w:p w:rsidR="00EE3A11" w:rsidRPr="00C379C8" w:rsidP="000C3B6C" w14:paraId="77AD241A" w14:textId="77777777">
            <w:r w:rsidRPr="00C379C8">
              <w:t>Tel: +603-88850797</w:t>
            </w:r>
          </w:p>
          <w:p w:rsidR="00EE3A11" w:rsidRPr="00C379C8" w:rsidP="000C3B6C" w14:paraId="484F0317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sps.fsqd@moh.gov.my</w:t>
              </w:r>
            </w:hyperlink>
          </w:p>
          <w:p w:rsidR="00EE3A11" w:rsidRPr="00C379C8" w:rsidP="000C3B6C" w14:paraId="1A3656C2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https://hq.moh.gov.my/fsq</w:t>
              </w:r>
            </w:hyperlink>
          </w:p>
        </w:tc>
      </w:tr>
      <w:tr w14:paraId="4B98C1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69AF4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D7639E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03125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3B1F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D40BE7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</w:t>
            </w:r>
          </w:p>
          <w:p w:rsidR="00EE3A11" w:rsidRPr="00C379C8" w:rsidP="002F6A28" w14:paraId="37D89D4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Beverages, spirit and vinegar [Chapter 22 (excluding 2208.90.10 00, 2208.90.20 00)]</w:t>
            </w:r>
          </w:p>
          <w:p w:rsidR="00EE3A11" w:rsidRPr="00C379C8" w:rsidP="002F6A28" w14:paraId="0C165495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Fermented alcoholic and distilled alcoholic beverages of an alcoholic strength by volume of 1.14% volume or higher [22.03, 22.04, 22.05, 22.06, 22.08]</w:t>
            </w:r>
          </w:p>
          <w:p w:rsidR="00EE3A11" w:rsidRPr="00C379C8" w:rsidP="002F6A28" w14:paraId="4FB79CE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Denatured ethyl alcohol and spirit of any strength [2207.20]</w:t>
            </w:r>
          </w:p>
          <w:p w:rsidR="00EE3A11" w:rsidRPr="00C379C8" w:rsidP="002F6A28" w14:paraId="520B8D1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Undenatured ethyl alcohol and spirit of an alcoholic strength by volume of 1.14% volume or higher [2207.10, 2208.90]</w:t>
            </w:r>
          </w:p>
        </w:tc>
      </w:tr>
      <w:tr w14:paraId="7663B8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716C7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25AFB7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Amendments to Regulations 2 and 361 of the Food Regulations 1985 [</w:t>
            </w:r>
            <w:r w:rsidRPr="00C379C8" w:rsidR="00EE3A11">
              <w:rPr>
                <w:i/>
                <w:iCs/>
              </w:rPr>
              <w:t>P.U.(A) 437/1985</w:t>
            </w:r>
            <w:r w:rsidRPr="00C379C8" w:rsidR="00EE3A11">
              <w:t>].; (1 page(s), in English)</w:t>
            </w:r>
          </w:p>
          <w:p w:rsidR="000C3B6C" w:rsidRPr="000C3B6C" w:rsidP="002F6A28" w14:paraId="076E66E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910D8" w:rsidRPr="00CE6C29" w:rsidP="002F6A28" w14:paraId="316DFE10" w14:textId="77777777">
            <w:pPr>
              <w:rPr>
                <w:iCs/>
              </w:rPr>
            </w:pPr>
            <w:r w:rsidRPr="00CE6C29">
              <w:rPr>
                <w:iCs/>
              </w:rPr>
              <w:t>Food Safety &amp; Quality Programme</w:t>
            </w:r>
          </w:p>
          <w:p w:rsidR="00F910D8" w:rsidRPr="00CE6C29" w:rsidP="002F6A28" w14:paraId="63B87F5B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Malaysia</w:t>
            </w:r>
          </w:p>
          <w:p w:rsidR="00F910D8" w:rsidRPr="00746E40" w:rsidP="002F6A28" w14:paraId="37FAB434" w14:textId="77777777">
            <w:pPr>
              <w:rPr>
                <w:iCs/>
                <w:lang w:val="es-ES_tradnl"/>
              </w:rPr>
            </w:pPr>
            <w:r w:rsidRPr="00746E40">
              <w:rPr>
                <w:iCs/>
                <w:lang w:val="es-ES_tradnl"/>
              </w:rPr>
              <w:t>Level 4, Menara Prisma</w:t>
            </w:r>
          </w:p>
          <w:p w:rsidR="00F910D8" w:rsidRPr="00746E40" w:rsidP="002F6A28" w14:paraId="27E0092E" w14:textId="77777777">
            <w:pPr>
              <w:rPr>
                <w:iCs/>
                <w:lang w:val="es-ES_tradnl"/>
              </w:rPr>
            </w:pPr>
            <w:r w:rsidRPr="00746E40">
              <w:rPr>
                <w:iCs/>
                <w:lang w:val="es-ES_tradnl"/>
              </w:rPr>
              <w:t>No.26, Jalan Persiaran Perdana, Presint 3</w:t>
            </w:r>
          </w:p>
          <w:p w:rsidR="00F910D8" w:rsidRPr="00CE6C29" w:rsidP="002F6A28" w14:paraId="58CCFED4" w14:textId="77777777">
            <w:pPr>
              <w:rPr>
                <w:iCs/>
              </w:rPr>
            </w:pPr>
            <w:r w:rsidRPr="00CE6C29">
              <w:rPr>
                <w:iCs/>
              </w:rPr>
              <w:t>62675 Federal Territory Putrajaya, Malaysia</w:t>
            </w:r>
          </w:p>
          <w:p w:rsidR="00F910D8" w:rsidRPr="00CE6C29" w:rsidP="002F6A28" w14:paraId="4B58F20B" w14:textId="77777777">
            <w:pPr>
              <w:rPr>
                <w:iCs/>
              </w:rPr>
            </w:pPr>
            <w:r w:rsidRPr="00CE6C29">
              <w:rPr>
                <w:iCs/>
              </w:rPr>
              <w:t>Tel: +603-88850797</w:t>
            </w:r>
          </w:p>
          <w:p w:rsidR="00F910D8" w:rsidRPr="00CE6C29" w:rsidP="002F6A28" w14:paraId="2E4A607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sps.fsqd@moh.gov.my</w:t>
              </w:r>
            </w:hyperlink>
          </w:p>
        </w:tc>
      </w:tr>
      <w:tr w14:paraId="12216A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746E40" w14:paraId="6AACEF90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76F537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amendments to the Food Regulations 1985 [</w:t>
            </w:r>
            <w:r w:rsidRPr="00C379C8" w:rsidR="00FE448B">
              <w:rPr>
                <w:i/>
                <w:iCs/>
              </w:rPr>
              <w:t>P.U.(A) 437/1985</w:t>
            </w:r>
            <w:r w:rsidRPr="00C379C8" w:rsidR="00FE448B">
              <w:t>] are as follows:</w:t>
            </w:r>
          </w:p>
          <w:p w:rsidR="00FE448B" w:rsidRPr="00C379C8" w:rsidP="002F6A28" w14:paraId="54E0A749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Regulation 2 is to insert new definition of 'lot identification code'; and</w:t>
            </w:r>
          </w:p>
          <w:p w:rsidR="00FE448B" w:rsidRPr="00C379C8" w:rsidP="002F6A28" w14:paraId="497E6CD1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Regulation 361 is to insert new subregulations (3A) and (3B); and to amend subregulation (8) regarding lot identification code labelling.</w:t>
            </w:r>
          </w:p>
        </w:tc>
      </w:tr>
      <w:tr w14:paraId="07AA3A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0C769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42DAF4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harmonised with Codex and to facilitate trade.</w:t>
            </w:r>
          </w:p>
        </w:tc>
      </w:tr>
      <w:tr w14:paraId="3A9F34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89C5FD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215ACA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48C30B8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Food Act 1983 [</w:t>
            </w:r>
            <w:r w:rsidRPr="002F6A28">
              <w:rPr>
                <w:i/>
                <w:iCs/>
              </w:rPr>
              <w:t>Act 281</w:t>
            </w:r>
            <w:r w:rsidRPr="002F6A28">
              <w:t>]</w:t>
            </w:r>
          </w:p>
          <w:p w:rsidR="00EE3A11" w:rsidRPr="002F6A28" w:rsidP="007F13E8" w14:paraId="7135DE54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Food Regulations 1985 [</w:t>
            </w:r>
            <w:r w:rsidRPr="002F6A28">
              <w:rPr>
                <w:i/>
                <w:iCs/>
              </w:rPr>
              <w:t>P.U.(A) 437/1985</w:t>
            </w:r>
            <w:r w:rsidRPr="002F6A28">
              <w:t>]</w:t>
            </w:r>
          </w:p>
        </w:tc>
      </w:tr>
      <w:tr w14:paraId="610586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8AA1E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16F277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04A64B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(6) months from the date of publication</w:t>
            </w:r>
          </w:p>
        </w:tc>
      </w:tr>
      <w:tr w14:paraId="6DED3A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C1754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607614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42AE43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December 2026</w:t>
            </w:r>
          </w:p>
          <w:p w:rsidR="000C3B6C" w:rsidRPr="00E3324D" w:rsidP="000C3B6C" w14:paraId="6C80DCA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69DDCF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133CC86" w14:textId="77777777">
            <w:r w:rsidRPr="00CE6C29">
              <w:t>Food Safety and Quality Programme</w:t>
            </w:r>
          </w:p>
          <w:p w:rsidR="00CE6C29" w:rsidRPr="00CE6C29" w:rsidP="000C3B6C" w14:paraId="0B39F8C4" w14:textId="77777777">
            <w:r w:rsidRPr="00CE6C29">
              <w:t>Ministry of Health Malaysia</w:t>
            </w:r>
          </w:p>
          <w:p w:rsidR="00CE6C29" w:rsidRPr="00746E40" w:rsidP="000C3B6C" w14:paraId="4A0920A3" w14:textId="77777777">
            <w:pPr>
              <w:rPr>
                <w:lang w:val="es-ES_tradnl"/>
              </w:rPr>
            </w:pPr>
            <w:r w:rsidRPr="00746E40">
              <w:rPr>
                <w:lang w:val="es-ES_tradnl"/>
              </w:rPr>
              <w:t>Level 4, Menara Prisma</w:t>
            </w:r>
          </w:p>
          <w:p w:rsidR="00CE6C29" w:rsidRPr="00746E40" w:rsidP="000C3B6C" w14:paraId="5B35F836" w14:textId="77777777">
            <w:pPr>
              <w:rPr>
                <w:lang w:val="es-ES_tradnl"/>
              </w:rPr>
            </w:pPr>
            <w:r w:rsidRPr="00746E40">
              <w:rPr>
                <w:lang w:val="es-ES_tradnl"/>
              </w:rPr>
              <w:t>No.26, Jalan Persiaran Perdana, Presint 3</w:t>
            </w:r>
          </w:p>
          <w:p w:rsidR="00CE6C29" w:rsidRPr="00CE6C29" w:rsidP="000C3B6C" w14:paraId="40801824" w14:textId="77777777">
            <w:r w:rsidRPr="00CE6C29">
              <w:t>62675 Federal Territory Putrajaya, Malaysia</w:t>
            </w:r>
          </w:p>
          <w:p w:rsidR="00CE6C29" w:rsidRPr="00CE6C29" w:rsidP="000C3B6C" w14:paraId="0D2B05D5" w14:textId="77777777">
            <w:r w:rsidRPr="00CE6C29">
              <w:t>Tel: +603-88850797</w:t>
            </w:r>
          </w:p>
          <w:p w:rsidR="00CE6C29" w:rsidRPr="00CE6C29" w:rsidP="000C3B6C" w14:paraId="468B6D4F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EE3A11" w:rsidRPr="002F6A28" w:rsidP="00887259" w14:paraId="40EEFE8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058E1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92CC7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CAA414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877E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5FE3A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529B9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CC129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269C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G/TBT/N/MYS/139</w:t>
    </w:r>
    <w:bookmarkEnd w:id="0"/>
  </w:p>
  <w:p w:rsidR="009239F7" w:rsidRPr="002F6A28" w:rsidP="009239F7" w14:paraId="683FBD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05D92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0DAADE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1F56D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6B419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C03E3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0E3908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B542D6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5FCA5F" w14:textId="77777777">
          <w:pPr>
            <w:jc w:val="right"/>
            <w:rPr>
              <w:b/>
              <w:szCs w:val="16"/>
            </w:rPr>
          </w:pPr>
        </w:p>
      </w:tc>
    </w:tr>
    <w:tr w14:paraId="741C16D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52D5C9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846183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G/TBT/N/MYS/139</w:t>
          </w:r>
          <w:bookmarkEnd w:id="2"/>
        </w:p>
      </w:tc>
    </w:tr>
    <w:tr w14:paraId="2DC91AB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A5825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86E34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October 2026</w:t>
          </w:r>
          <w:bookmarkEnd w:id="3"/>
          <w:bookmarkEnd w:id="4"/>
        </w:p>
      </w:tc>
    </w:tr>
    <w:tr w14:paraId="44E4851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713B49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(26-7428)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A04600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BC2CAE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DD3BFE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F76630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AEEF0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multilevel"/>
    <w:tmpl w:val="63D52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526BD"/>
    <w:multiLevelType w:val="multilevel"/>
    <w:tmpl w:val="63D526B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5837770">
    <w:abstractNumId w:val="9"/>
  </w:num>
  <w:num w:numId="2" w16cid:durableId="1275138350">
    <w:abstractNumId w:val="7"/>
  </w:num>
  <w:num w:numId="3" w16cid:durableId="1830635415">
    <w:abstractNumId w:val="6"/>
  </w:num>
  <w:num w:numId="4" w16cid:durableId="1448112569">
    <w:abstractNumId w:val="5"/>
  </w:num>
  <w:num w:numId="5" w16cid:durableId="1349914922">
    <w:abstractNumId w:val="4"/>
  </w:num>
  <w:num w:numId="6" w16cid:durableId="1148403850">
    <w:abstractNumId w:val="12"/>
  </w:num>
  <w:num w:numId="7" w16cid:durableId="284507309">
    <w:abstractNumId w:val="11"/>
  </w:num>
  <w:num w:numId="8" w16cid:durableId="1729112357">
    <w:abstractNumId w:val="10"/>
  </w:num>
  <w:num w:numId="9" w16cid:durableId="1947030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4471383">
    <w:abstractNumId w:val="13"/>
  </w:num>
  <w:num w:numId="11" w16cid:durableId="886575017">
    <w:abstractNumId w:val="8"/>
  </w:num>
  <w:num w:numId="12" w16cid:durableId="2047220674">
    <w:abstractNumId w:val="3"/>
  </w:num>
  <w:num w:numId="13" w16cid:durableId="324476862">
    <w:abstractNumId w:val="2"/>
  </w:num>
  <w:num w:numId="14" w16cid:durableId="908266437">
    <w:abstractNumId w:val="1"/>
  </w:num>
  <w:num w:numId="15" w16cid:durableId="997226427">
    <w:abstractNumId w:val="0"/>
  </w:num>
  <w:num w:numId="16" w16cid:durableId="1823886764">
    <w:abstractNumId w:val="14"/>
  </w:num>
  <w:num w:numId="17" w16cid:durableId="750587542">
    <w:abstractNumId w:val="15"/>
  </w:num>
  <w:num w:numId="18" w16cid:durableId="19867411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61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0752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45461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E7A1C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46E40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54F56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3AAE"/>
    <w:rsid w:val="00EE4445"/>
    <w:rsid w:val="00F0047B"/>
    <w:rsid w:val="00F263FA"/>
    <w:rsid w:val="00F32397"/>
    <w:rsid w:val="00F40595"/>
    <w:rsid w:val="00F650F7"/>
    <w:rsid w:val="00F85C99"/>
    <w:rsid w:val="00F85CDF"/>
    <w:rsid w:val="00F910D8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8F42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ps.fsqd@moh.gov.my" TargetMode="External" /><Relationship Id="rId7" Type="http://schemas.openxmlformats.org/officeDocument/2006/relationships/hyperlink" Target="https://hq.moh.gov.my/fsq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1A56D4-899B-49E7-A7C8-AE5A742BF82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402</Words>
  <Characters>2340</Characters>
  <Application>Microsoft Office Word</Application>
  <DocSecurity>0</DocSecurity>
  <Lines>71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2026-10-23T09:43:00Z</dcterms:created>
  <dcterms:modified xsi:type="dcterms:W3CDTF">2026-10-23T12:11:00Z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