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BB20361" w14:textId="77777777">
      <w:pPr>
        <w:pStyle w:val="Title"/>
      </w:pPr>
      <w:r w:rsidRPr="002F663C">
        <w:t>NOTIFICATION</w:t>
      </w:r>
    </w:p>
    <w:p w:rsidR="002F663C" w:rsidRPr="002F663C" w:rsidP="00DD3DD7" w14:paraId="47385669" w14:textId="77777777">
      <w:pPr>
        <w:pStyle w:val="Title3"/>
      </w:pPr>
      <w:r w:rsidRPr="002F663C">
        <w:t>Addendum</w:t>
      </w:r>
    </w:p>
    <w:p w:rsidR="002F663C" w:rsidP="001E2E4A" w14:paraId="5757E07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614C469F" w14:textId="77777777">
      <w:pPr>
        <w:rPr>
          <w:rFonts w:eastAsia="Calibri" w:cs="Times New Roman"/>
        </w:rPr>
      </w:pPr>
    </w:p>
    <w:p w:rsidR="002F663C" w:rsidRPr="002F663C" w:rsidP="002F663C" w14:paraId="463E1D7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7FD9162" w14:textId="77777777">
      <w:pPr>
        <w:rPr>
          <w:rFonts w:eastAsia="Calibri" w:cs="Times New Roman"/>
        </w:rPr>
      </w:pPr>
    </w:p>
    <w:p w:rsidR="00C14444" w:rsidRPr="002F663C" w:rsidP="002F663C" w14:paraId="35BF420E" w14:textId="77777777">
      <w:pPr>
        <w:rPr>
          <w:rFonts w:eastAsia="Calibri" w:cs="Times New Roman"/>
        </w:rPr>
      </w:pPr>
    </w:p>
    <w:p w:rsidR="002F663C" w:rsidRPr="002F663C" w:rsidP="002F663C" w14:paraId="0555EAA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9325 for "Disposable products for dry cleaning of the body and disposable towels"</w:t>
      </w:r>
    </w:p>
    <w:p w:rsidR="002F663C" w:rsidRPr="002F663C" w:rsidP="002F663C" w14:paraId="4C18D5A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2599E2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FC9233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4F70A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14DA4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0640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FB94C0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5C1C8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CC07E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698B34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A6610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3E594D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01C54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68ED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063CF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r w:rsidRPr="002F663C">
              <w:rPr>
                <w:rFonts w:eastAsia="Calibri" w:cs="Times New Roman"/>
              </w:rPr>
              <w:t>The day following the date of publication in the official gazette.</w:t>
            </w:r>
          </w:p>
        </w:tc>
      </w:tr>
      <w:tr w14:paraId="01832F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DD5F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C9595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97E90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B847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89AC0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3DDA7E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5CD58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6BDB3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FC695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0555C9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B7322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B7029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4EA97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92590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D0CE07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20BC8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121187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DB408F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Products of the chemical industry (ICS code(s): 71.100).</w:t>
      </w:r>
    </w:p>
    <w:p w:rsidR="00D4277F" w:rsidRPr="002F663C" w:rsidP="00B16ACF" w14:paraId="4EC891A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No.210/2026 (1 page, in Arabic) and the Ministerial Decree No.229/2026 (1 page, in Arabic) that give the producers and importers a six-month transitional period to abide by The Egyptian Standard ES 9325 for "Disposable products for dry cleaning of the body and disposable towels"; (12 page(s), in Arabic).</w:t>
      </w:r>
    </w:p>
    <w:p w:rsidR="00D4277F" w:rsidRPr="002F663C" w:rsidP="00B16ACF" w14:paraId="7F883D5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draft of this standard was formerly notified in G/TBT/N/EGY/573 dated 7 April 2026.</w:t>
      </w:r>
    </w:p>
    <w:p w:rsidR="00D4277F" w:rsidRPr="002F663C" w:rsidP="00B16ACF" w14:paraId="28A5D04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 the following:</w:t>
      </w:r>
    </w:p>
    <w:p w:rsidR="00D4277F" w:rsidRPr="002F663C" w:rsidP="00B16ACF" w14:paraId="7C340AEE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1223/2009 on Cosmetic Products.</w:t>
      </w:r>
    </w:p>
    <w:p w:rsidR="00D4277F" w:rsidRPr="002F663C" w:rsidP="00B16ACF" w14:paraId="7394562D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ISO 17516 /2014.</w:t>
      </w:r>
    </w:p>
    <w:p w:rsidR="00D4277F" w:rsidRPr="002F663C" w:rsidP="00B16ACF" w14:paraId="1CBAF728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1907/2006 - Registration, Evaluation, Authorisation and Restriction of Chemicals (REACH).</w:t>
      </w:r>
    </w:p>
    <w:p w:rsidR="00D4277F" w:rsidRPr="002F663C" w:rsidP="00B16ACF" w14:paraId="4BA88848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1272/2008 - classification, labelling and packaging of substances and mixtures (CLP).</w:t>
      </w:r>
    </w:p>
    <w:p w:rsidR="00D4277F" w:rsidRPr="002F663C" w:rsidP="00B16ACF" w14:paraId="1B810854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Standard 4160/2024- Cosmetics - Wet Wipes and Requirements of Eco Labelling.</w:t>
      </w:r>
    </w:p>
    <w:p w:rsidR="00D4277F" w:rsidRPr="002F663C" w:rsidP="00B16ACF" w14:paraId="40292DA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D4277F" w:rsidRPr="002F663C" w:rsidP="00B16ACF" w14:paraId="06C8F67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adoption:21/9/2026.</w:t>
      </w:r>
    </w:p>
    <w:p w:rsidR="00D4277F" w:rsidRPr="002F663C" w:rsidP="00B16ACF" w14:paraId="66A355A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entry into force: The day following the date of publication in the official gazette.</w:t>
      </w:r>
    </w:p>
    <w:p w:rsidR="00D4277F" w:rsidRPr="002F663C" w:rsidP="00B16ACF" w14:paraId="231979C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D4277F" w:rsidRPr="002F663C" w:rsidP="00B16ACF" w14:paraId="236285A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D4277F" w:rsidRPr="002F663C" w:rsidP="00B16ACF" w14:paraId="15AE9C9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D4277F" w:rsidRPr="002F663C" w:rsidP="00B16ACF" w14:paraId="66B9C11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</w:t>
      </w:r>
    </w:p>
    <w:p w:rsidR="00D4277F" w:rsidRPr="002F663C" w:rsidP="00B16ACF" w14:paraId="7F317BB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D4277F" w:rsidRPr="002F663C" w:rsidP="00B16ACF" w14:paraId="286374E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D4277F" w:rsidRPr="002F663C" w:rsidP="00B16ACF" w14:paraId="0A883A3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D4277F" w:rsidRPr="002F663C" w:rsidP="00B16ACF" w14:paraId="272D9B8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1BB4848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74DEE62" w14:textId="77777777">
      <w:pPr>
        <w:jc w:val="center"/>
        <w:rPr>
          <w:b/>
        </w:rPr>
      </w:pPr>
    </w:p>
    <w:p w:rsidR="00A1565D" w:rsidP="003971FF" w14:paraId="03BF2BA7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E53BF6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CD7678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301C7" w:rsidP="00ED54E0" w14:paraId="56EB35F6" w14:textId="77777777">
      <w:r>
        <w:separator/>
      </w:r>
    </w:p>
  </w:footnote>
  <w:footnote w:type="continuationSeparator" w:id="1">
    <w:p w:rsidR="001301C7" w:rsidP="00ED54E0" w14:paraId="4F0D3B8E" w14:textId="77777777">
      <w:r>
        <w:continuationSeparator/>
      </w:r>
    </w:p>
  </w:footnote>
  <w:footnote w:id="2">
    <w:p w:rsidR="007F6EA2" w14:paraId="77735D8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FD030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0F424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27B8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BE98CE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8593A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G/TBT/N/EGY/573/Add.1</w:t>
    </w:r>
    <w:bookmarkEnd w:id="3"/>
  </w:p>
  <w:p w:rsidR="00DD3DD7" w:rsidRPr="00DD3DD7" w:rsidP="00DD3DD7" w14:paraId="222E39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24D89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3A188F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00B2B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5D498C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F5FD3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097112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CD456F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9183431" w14:textId="77777777">
          <w:pPr>
            <w:jc w:val="right"/>
            <w:rPr>
              <w:b/>
              <w:szCs w:val="16"/>
            </w:rPr>
          </w:pPr>
        </w:p>
      </w:tc>
    </w:tr>
    <w:tr w14:paraId="5E2F7B7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E798E0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849CD3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G/TBT/N/EGY/573/Add.1</w:t>
          </w:r>
          <w:bookmarkEnd w:id="4"/>
        </w:p>
        <w:p w:rsidR="00C14444" w:rsidRPr="00C14444" w:rsidP="00C14444" w14:paraId="4251FBA3" w14:textId="77777777">
          <w:pPr>
            <w:jc w:val="center"/>
            <w:rPr>
              <w:szCs w:val="16"/>
            </w:rPr>
          </w:pPr>
        </w:p>
      </w:tc>
    </w:tr>
    <w:tr w14:paraId="2456087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9FBF7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805BF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October 2026</w:t>
          </w:r>
          <w:bookmarkEnd w:id="5"/>
        </w:p>
      </w:tc>
    </w:tr>
    <w:tr w14:paraId="097CFAB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38FE4B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(26-7359)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45593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A4ECBB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AABD10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C7E74A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BEB090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18844667">
    <w:abstractNumId w:val="9"/>
  </w:num>
  <w:num w:numId="2" w16cid:durableId="594748033">
    <w:abstractNumId w:val="7"/>
  </w:num>
  <w:num w:numId="3" w16cid:durableId="815607085">
    <w:abstractNumId w:val="6"/>
  </w:num>
  <w:num w:numId="4" w16cid:durableId="563954573">
    <w:abstractNumId w:val="5"/>
  </w:num>
  <w:num w:numId="5" w16cid:durableId="1057825146">
    <w:abstractNumId w:val="4"/>
  </w:num>
  <w:num w:numId="6" w16cid:durableId="1117676361">
    <w:abstractNumId w:val="12"/>
  </w:num>
  <w:num w:numId="7" w16cid:durableId="2068338032">
    <w:abstractNumId w:val="11"/>
  </w:num>
  <w:num w:numId="8" w16cid:durableId="989138932">
    <w:abstractNumId w:val="10"/>
  </w:num>
  <w:num w:numId="9" w16cid:durableId="15026997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6622172">
    <w:abstractNumId w:val="13"/>
  </w:num>
  <w:num w:numId="11" w16cid:durableId="1203054169">
    <w:abstractNumId w:val="8"/>
  </w:num>
  <w:num w:numId="12" w16cid:durableId="1771047595">
    <w:abstractNumId w:val="3"/>
  </w:num>
  <w:num w:numId="13" w16cid:durableId="685523283">
    <w:abstractNumId w:val="2"/>
  </w:num>
  <w:num w:numId="14" w16cid:durableId="1897935009">
    <w:abstractNumId w:val="1"/>
  </w:num>
  <w:num w:numId="15" w16cid:durableId="246959954">
    <w:abstractNumId w:val="0"/>
  </w:num>
  <w:num w:numId="16" w16cid:durableId="169275401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3817044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2928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B65B9"/>
    <w:rsid w:val="000C5214"/>
    <w:rsid w:val="000F3D39"/>
    <w:rsid w:val="001120DB"/>
    <w:rsid w:val="0011356B"/>
    <w:rsid w:val="00124403"/>
    <w:rsid w:val="001301C7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2733C"/>
    <w:rsid w:val="005336B8"/>
    <w:rsid w:val="00544326"/>
    <w:rsid w:val="00547B5F"/>
    <w:rsid w:val="0056519A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468CB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4277F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5C1B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5CCF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55648-F26C-4D96-B92A-3CB2CEB069F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396</Words>
  <Characters>2289</Characters>
  <Application>Microsoft Office Word</Application>
  <DocSecurity>0</DocSecurity>
  <Lines>69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2026-10-21T13:04:00Z</dcterms:created>
  <dcterms:modified xsi:type="dcterms:W3CDTF">2026-10-21T13:17:00Z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