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72846F7" w14:textId="77777777">
      <w:pPr>
        <w:pStyle w:val="Title"/>
      </w:pPr>
      <w:r w:rsidRPr="002F663C">
        <w:t>NOTIFICATION</w:t>
      </w:r>
    </w:p>
    <w:p w:rsidR="002F663C" w:rsidRPr="002F663C" w:rsidP="00DD3DD7" w14:paraId="7F371F5C" w14:textId="77777777">
      <w:pPr>
        <w:pStyle w:val="Title3"/>
      </w:pPr>
      <w:r w:rsidRPr="002F663C">
        <w:t>Addendum</w:t>
      </w:r>
    </w:p>
    <w:p w:rsidR="002F663C" w:rsidP="001E2E4A" w14:paraId="00BAFE0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20AFA105" w14:textId="77777777">
      <w:pPr>
        <w:rPr>
          <w:rFonts w:eastAsia="Calibri" w:cs="Times New Roman"/>
        </w:rPr>
      </w:pPr>
    </w:p>
    <w:p w:rsidR="002F663C" w:rsidRPr="002F663C" w:rsidP="002F663C" w14:paraId="0CC0EDD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0706EAF" w14:textId="77777777">
      <w:pPr>
        <w:rPr>
          <w:rFonts w:eastAsia="Calibri" w:cs="Times New Roman"/>
        </w:rPr>
      </w:pPr>
    </w:p>
    <w:p w:rsidR="00C14444" w:rsidRPr="002F663C" w:rsidP="002F663C" w14:paraId="54532C84" w14:textId="77777777">
      <w:pPr>
        <w:rPr>
          <w:rFonts w:eastAsia="Calibri" w:cs="Times New Roman"/>
        </w:rPr>
      </w:pPr>
    </w:p>
    <w:p w:rsidR="002F663C" w:rsidRPr="002F663C" w:rsidP="002F663C" w14:paraId="15DFAC8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of The Egyptian Standard ES 3495 for "Quick– frozen fish sticks (fish fingers), fish portions and fish fillets – breaded or in batter"</w:t>
      </w:r>
    </w:p>
    <w:p w:rsidR="002F663C" w:rsidRPr="002F663C" w:rsidP="002F663C" w14:paraId="40EB8CF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2DCA08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78ACCB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44D3F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068A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6ED9A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D1F225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89D5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E01F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062D0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749C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A9926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977C14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F20A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7EB8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57E5C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3F0A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78B49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18EA8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B53F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361FE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1721B5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12514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D2BC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7A3592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09FE6D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Draft of the Egyptian Standard ES 3495 for "Quick– frozen fish sticks (fish fingers), fish portions and fish fillets – breaded or in batter" (13 pages, in Arabic).</w:t>
            </w:r>
          </w:p>
          <w:p w:rsidR="002F663C" w:rsidRPr="002F663C" w:rsidP="00C14444" w14:paraId="416880E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F21B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8D67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9C955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DB285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20A2C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B5BD9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4BAF59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36DCED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ICS: 67.120.30 (Fish and fishery products)</w:t>
      </w:r>
    </w:p>
    <w:p w:rsidR="0088666D" w:rsidRPr="002F663C" w:rsidP="00B16ACF" w14:paraId="56A4240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draft of the Egyptian Standard ES 3495 for "Quick– frozen fish sticks (fish fingers), fish portions and fish fillets – breaded or in batter" (13 pages, in Arabic).</w:t>
      </w:r>
    </w:p>
    <w:p w:rsidR="0088666D" w:rsidRPr="002F663C" w:rsidP="00B16ACF" w14:paraId="720632C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Ministerial Decree No. 515/2005 (10 pages, in Arabic) which was formerly notified in G/TBT/N/EGY/2 dated 14 December 2005 and the Ministerial Decree No. 1001/2017 (2 pages, in Arabic) which was formerly notified in G/TBT/N/EGY/2/Add.2 dated 10 January 2018, mandated among others earlier versions of this standard.</w:t>
      </w:r>
    </w:p>
    <w:p w:rsidR="0088666D" w:rsidRPr="002F663C" w:rsidP="00B16ACF" w14:paraId="72D6ABC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draft standard is technical identical with CODEX standard CXS 166 – 1989, adopted in 1989, revised in 1995, 2004, 2017, amended in 2011, 2013, 2014, 2016, 2024.</w:t>
      </w:r>
    </w:p>
    <w:p w:rsidR="0088666D" w:rsidRPr="002F663C" w:rsidP="00B16ACF" w14:paraId="3089913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88666D" w:rsidRPr="002F663C" w:rsidP="00B16ACF" w14:paraId="2895D32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To be determined.</w:t>
      </w:r>
    </w:p>
    <w:p w:rsidR="0088666D" w:rsidRPr="002F663C" w:rsidP="00B16ACF" w14:paraId="16D2AB5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Date of entry into force</w:t>
      </w:r>
      <w:r w:rsidRPr="002F663C">
        <w:rPr>
          <w:rFonts w:eastAsia="Calibri" w:cs="Times New Roman"/>
          <w:b/>
          <w:bCs/>
          <w:szCs w:val="18"/>
        </w:rPr>
        <w:t>:</w:t>
      </w:r>
      <w:r w:rsidRPr="002F663C">
        <w:rPr>
          <w:rFonts w:eastAsia="Calibri" w:cs="Times New Roman"/>
          <w:szCs w:val="18"/>
        </w:rPr>
        <w:t xml:space="preserve"> To be determined.</w:t>
      </w:r>
    </w:p>
    <w:p w:rsidR="0088666D" w:rsidRPr="002F663C" w:rsidP="00B16ACF" w14:paraId="2B04854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88666D" w:rsidRPr="002F663C" w:rsidP="00B16ACF" w14:paraId="67797F4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88666D" w:rsidRPr="002F663C" w:rsidP="00B16ACF" w14:paraId="3B14D77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88666D" w:rsidRPr="002F663C" w:rsidP="00B16ACF" w14:paraId="299B59D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88666D" w:rsidRPr="002F663C" w:rsidP="00B16ACF" w14:paraId="47D30E0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</w:t>
        </w:r>
      </w:hyperlink>
      <w:r w:rsidRPr="002F663C">
        <w:rPr>
          <w:rFonts w:eastAsia="Calibri" w:cs="Times New Roman"/>
          <w:szCs w:val="18"/>
        </w:rPr>
        <w:t xml:space="preserve"> /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88666D" w:rsidRPr="002F663C" w:rsidP="00B16ACF" w14:paraId="06CE433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88666D" w:rsidRPr="002F663C" w:rsidP="00B16ACF" w14:paraId="31F4731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88666D" w:rsidRPr="002F663C" w:rsidP="00B16ACF" w14:paraId="09EEF28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2ED9C92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405CC67" w14:textId="77777777">
      <w:pPr>
        <w:jc w:val="center"/>
        <w:rPr>
          <w:b/>
        </w:rPr>
      </w:pPr>
    </w:p>
    <w:p w:rsidR="00A1565D" w:rsidP="003971FF" w14:paraId="1D7F8E52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3113E2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A99F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A2092" w:rsidP="00ED54E0" w14:paraId="321AFB38" w14:textId="77777777">
      <w:r>
        <w:separator/>
      </w:r>
    </w:p>
  </w:footnote>
  <w:footnote w:type="continuationSeparator" w:id="1">
    <w:p w:rsidR="003A2092" w:rsidP="00ED54E0" w14:paraId="1C0B28F6" w14:textId="77777777">
      <w:r>
        <w:continuationSeparator/>
      </w:r>
    </w:p>
  </w:footnote>
  <w:footnote w:id="2">
    <w:p w:rsidR="007F6EA2" w14:paraId="02C9238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FE76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AF5AF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E5D49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C6AA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8EA2B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G/TBT/N/EGY/2/Add.42</w:t>
    </w:r>
    <w:bookmarkEnd w:id="3"/>
  </w:p>
  <w:p w:rsidR="00DD3DD7" w:rsidRPr="00DD3DD7" w:rsidP="00DD3DD7" w14:paraId="0A9FBB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CE54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3D6A92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FBFB1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FF7C8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583BD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8E7463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9DDBC8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A97B427" w14:textId="77777777">
          <w:pPr>
            <w:jc w:val="right"/>
            <w:rPr>
              <w:b/>
              <w:szCs w:val="16"/>
            </w:rPr>
          </w:pPr>
        </w:p>
      </w:tc>
    </w:tr>
    <w:tr w14:paraId="1CADA71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7C69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EE405E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G/TBT/N/EGY/2/Add.42</w:t>
          </w:r>
          <w:bookmarkEnd w:id="4"/>
        </w:p>
        <w:p w:rsidR="00C14444" w:rsidRPr="00C14444" w:rsidP="00C14444" w14:paraId="0CC27FCE" w14:textId="77777777">
          <w:pPr>
            <w:jc w:val="center"/>
            <w:rPr>
              <w:szCs w:val="16"/>
            </w:rPr>
          </w:pPr>
        </w:p>
      </w:tc>
    </w:tr>
    <w:tr w14:paraId="5984BFA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EF68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81617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October 2026</w:t>
          </w:r>
          <w:bookmarkEnd w:id="5"/>
        </w:p>
      </w:tc>
    </w:tr>
    <w:tr w14:paraId="35441FB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4B8ACE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CDE7D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E59A6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181659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C22BE2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261897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1159539">
    <w:abstractNumId w:val="9"/>
  </w:num>
  <w:num w:numId="2" w16cid:durableId="1294024914">
    <w:abstractNumId w:val="7"/>
  </w:num>
  <w:num w:numId="3" w16cid:durableId="162089344">
    <w:abstractNumId w:val="6"/>
  </w:num>
  <w:num w:numId="4" w16cid:durableId="1068958568">
    <w:abstractNumId w:val="5"/>
  </w:num>
  <w:num w:numId="5" w16cid:durableId="664865249">
    <w:abstractNumId w:val="4"/>
  </w:num>
  <w:num w:numId="6" w16cid:durableId="1837961220">
    <w:abstractNumId w:val="12"/>
  </w:num>
  <w:num w:numId="7" w16cid:durableId="1335837678">
    <w:abstractNumId w:val="11"/>
  </w:num>
  <w:num w:numId="8" w16cid:durableId="1523863862">
    <w:abstractNumId w:val="10"/>
  </w:num>
  <w:num w:numId="9" w16cid:durableId="1841188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2071263">
    <w:abstractNumId w:val="13"/>
  </w:num>
  <w:num w:numId="11" w16cid:durableId="533538440">
    <w:abstractNumId w:val="8"/>
  </w:num>
  <w:num w:numId="12" w16cid:durableId="366494466">
    <w:abstractNumId w:val="3"/>
  </w:num>
  <w:num w:numId="13" w16cid:durableId="1922836750">
    <w:abstractNumId w:val="2"/>
  </w:num>
  <w:num w:numId="14" w16cid:durableId="300235307">
    <w:abstractNumId w:val="1"/>
  </w:num>
  <w:num w:numId="15" w16cid:durableId="1767143380">
    <w:abstractNumId w:val="0"/>
  </w:num>
  <w:num w:numId="16" w16cid:durableId="152424872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A2092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77DD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666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1149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3278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eos.org.eg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5D0471-249B-46B7-9CDB-7C39CC1CF58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2026-10-21T13:07:00Z</dcterms:created>
  <dcterms:modified xsi:type="dcterms:W3CDTF">2026-10-21T13:07:00Z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