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816D8E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F8BFEF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8C13D0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43020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84FBDB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62EE75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006D826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4FD841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55F75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DFF618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94CDE6C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5B75AA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C047C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78F9C8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8C372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20DC5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3B24310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Fruits. Vegetables (ICS code(s): 67.080)</w:t>
            </w:r>
          </w:p>
        </w:tc>
      </w:tr>
      <w:tr w14:paraId="0D05A41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0DD4A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6A4C1B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STRAWBERRIES; (8 page(s), in Arabic), (5 page(s), in English)</w:t>
            </w:r>
          </w:p>
          <w:p w:rsidR="000C3B6C" w:rsidRPr="000C3B6C" w:rsidP="002F6A28" w14:paraId="19A7A32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D51BB" w:rsidRPr="00CE6C29" w:rsidP="002F6A28" w14:paraId="4F29FE2E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https://members.wto.org/crnattachments/2026/TBT/SAU/26_05363_00_x.pdf</w:t>
              </w:r>
            </w:hyperlink>
          </w:p>
          <w:p w:rsidR="008D51BB" w:rsidRPr="00CE6C29" w:rsidP="002F6A28" w14:paraId="190918B5" w14:textId="77777777">
            <w:pPr>
              <w:pBdr>
                <w:bottom w:val="none" w:sz="0" w:space="4" w:color="auto"/>
              </w:pBd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https://members.wto.org/crnattachments/2026/TBT/SAU/26_05363_00_e.pdf</w:t>
              </w:r>
            </w:hyperlink>
          </w:p>
        </w:tc>
      </w:tr>
      <w:tr w14:paraId="38A80F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757D2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24FC0E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Gulf Technical Regulation applies to Strawberries of verities (cultivars) grown from the genus Fragarial to be supplied fresh to consumer, Strawberries for industrial processing being excluded.</w:t>
            </w:r>
          </w:p>
        </w:tc>
      </w:tr>
      <w:tr w14:paraId="6B0DC44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57056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F75F38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17448F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A3010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101015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E9DD015" w14:textId="77777777">
            <w:pPr>
              <w:spacing w:before="120" w:after="120"/>
            </w:pPr>
            <w:r w:rsidRPr="002F6A28">
              <w:t>-</w:t>
            </w:r>
          </w:p>
        </w:tc>
      </w:tr>
      <w:tr w14:paraId="05835A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C3540C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203228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D50882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055A90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B27DB7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31B8A5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297468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December 2026</w:t>
            </w:r>
          </w:p>
          <w:p w:rsidR="000C3B6C" w:rsidRPr="00E3324D" w:rsidP="000C3B6C" w14:paraId="707AA7B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C80705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663A72E" w14:textId="77777777">
            <w:r w:rsidRPr="00CE6C29">
              <w:t>Saudi Standards Metrology and Quality Organization</w:t>
            </w:r>
          </w:p>
          <w:p w:rsidR="00CE6C29" w:rsidRPr="00CE6C29" w:rsidP="000C3B6C" w14:paraId="4811722B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51421702" w14:textId="77777777">
      <w:pPr>
        <w:jc w:val="center"/>
      </w:pPr>
    </w:p>
    <w:sectPr w:rsidSect="00DA5F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DA5FDD" w:rsidP="00DA5FDD" w14:paraId="71A1DC44" w14:textId="64D2163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DA5FDD" w:rsidP="00DA5FDD" w14:paraId="3F3AE23C" w14:textId="3792CB4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87350B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5FDD" w:rsidRPr="00DA5FDD" w:rsidP="00DA5FDD" w14:paraId="1568BC22" w14:textId="6B4774F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5FDD">
      <w:t>G/TBT/N/ARE/724 • G/TBT/N/BHR/795 • G/TBT/N/KWT/789 • G/TBT/N/OMN/618 • G/TBT/N/QAT/769 • G/TBT/N/SAU/1456</w:t>
    </w:r>
    <w:r w:rsidRPr="00DA5FDD">
      <w:t xml:space="preserve"> • </w:t>
    </w:r>
    <w:r w:rsidRPr="00DA5FDD">
      <w:t>G/TBT/N/YEM/366</w:t>
    </w:r>
  </w:p>
  <w:p w:rsidR="00DA5FDD" w:rsidRPr="00DA5FDD" w:rsidP="00DA5FDD" w14:paraId="7AB8D2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A5FDD" w:rsidRPr="00DA5FDD" w:rsidP="00DA5FDD" w14:paraId="013623BF" w14:textId="6E06174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5FDD">
      <w:t xml:space="preserve">- </w:t>
    </w:r>
    <w:r w:rsidRPr="00DA5FDD">
      <w:fldChar w:fldCharType="begin"/>
    </w:r>
    <w:r w:rsidRPr="00DA5FDD">
      <w:instrText xml:space="preserve"> PAGE </w:instrText>
    </w:r>
    <w:r w:rsidRPr="00DA5FDD">
      <w:fldChar w:fldCharType="separate"/>
    </w:r>
    <w:r w:rsidRPr="00DA5FDD">
      <w:t>2</w:t>
    </w:r>
    <w:r w:rsidRPr="00DA5FDD">
      <w:fldChar w:fldCharType="end"/>
    </w:r>
    <w:r w:rsidRPr="00DA5FDD">
      <w:t xml:space="preserve"> -</w:t>
    </w:r>
  </w:p>
  <w:p w:rsidR="009239F7" w:rsidRPr="00DA5FDD" w:rsidP="00DA5FDD" w14:paraId="34E8471C" w14:textId="6698710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5FDD" w:rsidRPr="00DA5FDD" w:rsidP="00DA5FDD" w14:paraId="1ABC2A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5FDD">
      <w:t>G/TBT/N/ARE/724 • G/TBT/N/BHR/795 • G/TBT/N/KWT/789 • G/TBT/N/OMN/618 • G/TBT/N/QAT/769 • G/TBT/N/SAU/1456, G/TBT/N/YEM/366</w:t>
    </w:r>
  </w:p>
  <w:p w:rsidR="00DA5FDD" w:rsidRPr="00DA5FDD" w:rsidP="00DA5FDD" w14:paraId="2BA4A6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A5FDD" w:rsidRPr="00DA5FDD" w:rsidP="00DA5FDD" w14:paraId="66FD0EFC" w14:textId="3FC60B1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5FDD">
      <w:t xml:space="preserve">- </w:t>
    </w:r>
    <w:r w:rsidRPr="00DA5FDD">
      <w:fldChar w:fldCharType="begin"/>
    </w:r>
    <w:r w:rsidRPr="00DA5FDD">
      <w:instrText xml:space="preserve"> PAGE </w:instrText>
    </w:r>
    <w:r w:rsidRPr="00DA5FDD">
      <w:fldChar w:fldCharType="separate"/>
    </w:r>
    <w:r w:rsidRPr="00DA5FDD">
      <w:rPr>
        <w:noProof/>
      </w:rPr>
      <w:t>2</w:t>
    </w:r>
    <w:r w:rsidRPr="00DA5FDD">
      <w:fldChar w:fldCharType="end"/>
    </w:r>
    <w:r w:rsidRPr="00DA5FDD">
      <w:t xml:space="preserve"> -</w:t>
    </w:r>
  </w:p>
  <w:p w:rsidR="009239F7" w:rsidRPr="00DA5FDD" w:rsidP="00DA5FDD" w14:paraId="2860BBDE" w14:textId="6AAC170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BD8839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8F78FB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510923" w14:textId="216C064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83D904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C3E20A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676D7B3" w14:textId="77777777">
          <w:pPr>
            <w:jc w:val="right"/>
            <w:rPr>
              <w:b/>
              <w:szCs w:val="16"/>
            </w:rPr>
          </w:pPr>
        </w:p>
      </w:tc>
    </w:tr>
    <w:tr w14:paraId="3C70FA5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CD4814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A5FDD" w:rsidP="00B801E9" w14:paraId="0B8C6AE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G/TBT/N/ARE/724, G/TBT/N/BHR/795</w:t>
          </w:r>
        </w:p>
        <w:p w:rsidR="00DA5FDD" w:rsidRPr="00DA5FDD" w:rsidP="00B801E9" w14:paraId="29E8F2A1" w14:textId="77777777">
          <w:pPr>
            <w:jc w:val="right"/>
            <w:rPr>
              <w:b/>
              <w:szCs w:val="16"/>
              <w:lang w:val="pt-BR"/>
            </w:rPr>
          </w:pPr>
          <w:r w:rsidRPr="00DA5FDD">
            <w:rPr>
              <w:b/>
              <w:szCs w:val="16"/>
              <w:lang w:val="pt-BR"/>
            </w:rPr>
            <w:t>G/TBT/N/KWT/789, G/TBT/N/OMN/618</w:t>
          </w:r>
        </w:p>
        <w:p w:rsidR="00DA5FDD" w:rsidRPr="00DA5FDD" w:rsidP="00B801E9" w14:paraId="61F2A1B1" w14:textId="77777777">
          <w:pPr>
            <w:jc w:val="right"/>
            <w:rPr>
              <w:b/>
              <w:szCs w:val="16"/>
              <w:lang w:val="pt-BR"/>
            </w:rPr>
          </w:pPr>
          <w:r w:rsidRPr="00DA5FDD">
            <w:rPr>
              <w:b/>
              <w:szCs w:val="16"/>
              <w:lang w:val="pt-BR"/>
            </w:rPr>
            <w:t>G/TBT/N/QAT/769, G/TBT/N/SAU/1456, G/TBT/N/YEM/366</w:t>
          </w:r>
        </w:p>
        <w:bookmarkEnd w:id="1"/>
        <w:p w:rsidR="009239F7" w:rsidRPr="00DA5FDD" w:rsidP="00B801E9" w14:paraId="0BD318F4" w14:textId="68B0CE99">
          <w:pPr>
            <w:jc w:val="right"/>
            <w:rPr>
              <w:b/>
              <w:szCs w:val="16"/>
              <w:lang w:val="pt-BR"/>
            </w:rPr>
          </w:pPr>
        </w:p>
      </w:tc>
    </w:tr>
    <w:tr w14:paraId="2EEC135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A5FDD" w:rsidP="00B801E9" w14:paraId="553FDFAC" w14:textId="77777777">
          <w:pPr>
            <w:rPr>
              <w:lang w:val="pt-B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74B90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13 October 2026</w:t>
          </w:r>
          <w:bookmarkEnd w:id="2"/>
          <w:bookmarkEnd w:id="3"/>
        </w:p>
      </w:tc>
    </w:tr>
    <w:tr w14:paraId="3958037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1AE045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(26-7093)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BE91F05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72707DC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089E7CB" w14:textId="71C6FD9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58DF804" w14:textId="5E6BC8E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609730A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5125425">
    <w:abstractNumId w:val="9"/>
  </w:num>
  <w:num w:numId="2" w16cid:durableId="621811973">
    <w:abstractNumId w:val="7"/>
  </w:num>
  <w:num w:numId="3" w16cid:durableId="1957369366">
    <w:abstractNumId w:val="6"/>
  </w:num>
  <w:num w:numId="4" w16cid:durableId="874776746">
    <w:abstractNumId w:val="5"/>
  </w:num>
  <w:num w:numId="5" w16cid:durableId="345716024">
    <w:abstractNumId w:val="4"/>
  </w:num>
  <w:num w:numId="6" w16cid:durableId="8069364">
    <w:abstractNumId w:val="12"/>
  </w:num>
  <w:num w:numId="7" w16cid:durableId="1477526787">
    <w:abstractNumId w:val="11"/>
  </w:num>
  <w:num w:numId="8" w16cid:durableId="798567927">
    <w:abstractNumId w:val="10"/>
  </w:num>
  <w:num w:numId="9" w16cid:durableId="12873474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08520109">
    <w:abstractNumId w:val="13"/>
  </w:num>
  <w:num w:numId="11" w16cid:durableId="2066441663">
    <w:abstractNumId w:val="8"/>
  </w:num>
  <w:num w:numId="12" w16cid:durableId="978455511">
    <w:abstractNumId w:val="3"/>
  </w:num>
  <w:num w:numId="13" w16cid:durableId="1613199101">
    <w:abstractNumId w:val="2"/>
  </w:num>
  <w:num w:numId="14" w16cid:durableId="303392847">
    <w:abstractNumId w:val="1"/>
  </w:num>
  <w:num w:numId="15" w16cid:durableId="14231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B573E"/>
    <w:rsid w:val="001E291F"/>
    <w:rsid w:val="00204CC3"/>
    <w:rsid w:val="00214E54"/>
    <w:rsid w:val="0022072F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C5BD6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51BB"/>
    <w:rsid w:val="008D641C"/>
    <w:rsid w:val="008E372C"/>
    <w:rsid w:val="008E67DC"/>
    <w:rsid w:val="00913DAB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10B4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A5FD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14439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491EB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5363_00_x.pdf" TargetMode="External" /><Relationship Id="rId7" Type="http://schemas.openxmlformats.org/officeDocument/2006/relationships/hyperlink" Target="https://members.wto.org/crnattachments/2026/TBT/SAU/26_05363_00_e.pdf" TargetMode="External" /><Relationship Id="rId8" Type="http://schemas.openxmlformats.org/officeDocument/2006/relationships/hyperlink" Target="mailto:enquirypoint@saso.gov.s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C1B17-EDED-4117-B182-802E3764198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10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3</cp:revision>
  <dcterms:created xsi:type="dcterms:W3CDTF">2026-10-13T12:32:00Z</dcterms:created>
  <dcterms:modified xsi:type="dcterms:W3CDTF">2026-10-13T14:33:00Z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G/TBT/N/ARE/724</vt:lpwstr>
  </property>
  <property fmtid="{D5CDD505-2E9C-101B-9397-08002B2CF9AE}" pid="3" name="Symbol2">
    <vt:lpwstr>G/TBT/N/BHR/795</vt:lpwstr>
  </property>
  <property fmtid="{D5CDD505-2E9C-101B-9397-08002B2CF9AE}" pid="4" name="Symbol3">
    <vt:lpwstr>G/TBT/N/KWT/789</vt:lpwstr>
  </property>
  <property fmtid="{D5CDD505-2E9C-101B-9397-08002B2CF9AE}" pid="5" name="Symbol4">
    <vt:lpwstr>G/TBT/N/OMN/618</vt:lpwstr>
  </property>
  <property fmtid="{D5CDD505-2E9C-101B-9397-08002B2CF9AE}" pid="6" name="Symbol5">
    <vt:lpwstr>G/TBT/N/QAT/769</vt:lpwstr>
  </property>
  <property fmtid="{D5CDD505-2E9C-101B-9397-08002B2CF9AE}" pid="7" name="Symbol6">
    <vt:lpwstr>G/TBT/N/SAU/1456, G/TBT/N/YEM/366</vt:lpwstr>
  </property>
  <property fmtid="{D5CDD505-2E9C-101B-9397-08002B2CF9AE}" pid="8" name="TitusGUID">
    <vt:lpwstr>ed4ed1c2-475a-44f4-91f5-9f966da0b6a6</vt:lpwstr>
  </property>
  <property fmtid="{D5CDD505-2E9C-101B-9397-08002B2CF9AE}" pid="9" name="WTOCLASSIFICATION">
    <vt:lpwstr>INTERNAL</vt:lpwstr>
  </property>
</Properties>
</file>