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59B6DA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6CB0B9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68985B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B578D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4DB84B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480168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10ED516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5BCCA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8EC332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872733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9BA28D1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30AF3A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A1D15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8E8A92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4B84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71A1A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B54339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Fruits. Vegetables (ICS code(s): 67.080)</w:t>
            </w:r>
          </w:p>
        </w:tc>
      </w:tr>
      <w:tr w14:paraId="5A0F43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23B39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8ACB27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Canned Artichoke; (8 page(s), in Arabic)</w:t>
            </w:r>
          </w:p>
          <w:p w:rsidR="000C3B6C" w:rsidRPr="000C3B6C" w:rsidP="002F6A28" w14:paraId="1446810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7517C" w:rsidRPr="00CE6C29" w:rsidP="002F6A28" w14:paraId="6FD1AE0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https://members.wto.org/crnattachments/2026/TBT/SAU/26_05362_00_x.pdf</w:t>
              </w:r>
            </w:hyperlink>
          </w:p>
        </w:tc>
      </w:tr>
      <w:tr w14:paraId="29F7FB2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92D0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956975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Gulf Standard applies to canned artichokes.</w:t>
            </w:r>
          </w:p>
        </w:tc>
      </w:tr>
      <w:tr w14:paraId="39EF93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6BFE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F004F5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F8AAD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F7442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6FEE65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BD82EDD" w14:textId="77777777">
            <w:pPr>
              <w:spacing w:before="120" w:after="120"/>
            </w:pPr>
            <w:r w:rsidRPr="002F6A28">
              <w:t>(GSO 21 - GSO 2500 - GSO CAC/RCP 46 - GSO CAC/RCP 23 - GSO CAC/RCP 40)</w:t>
            </w:r>
          </w:p>
        </w:tc>
      </w:tr>
      <w:tr w14:paraId="68B6D0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62174F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C91837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56E6F7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E63B69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879930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B0B1EB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4A6D0E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0C3B6C" w14:paraId="3EAA5B5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87EA51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D91568D" w14:textId="77777777">
            <w:r w:rsidRPr="00CE6C29">
              <w:t>Saudi Standards Metrology and Quality Organization</w:t>
            </w:r>
          </w:p>
          <w:p w:rsidR="00CE6C29" w:rsidRPr="00CE6C29" w:rsidP="000C3B6C" w14:paraId="6BB23337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425FE6F7" w14:textId="77777777">
      <w:pPr>
        <w:jc w:val="center"/>
      </w:pPr>
    </w:p>
    <w:sectPr w:rsidSect="00035C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568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035C32" w:rsidP="00035C32" w14:paraId="729B7DFF" w14:textId="5CFA7EB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035C32" w:rsidP="00035C32" w14:paraId="1D24BB27" w14:textId="3B2A27C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7B1352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5C32" w:rsidRPr="00035C32" w:rsidP="00035C32" w14:paraId="74F323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5C32">
      <w:t>G/TBT/N/ARE/723 • G/TBT/N/BHR/794 • G/TBT/N/KWT/788 • G/TBT/N/OMN/617 • G/TBT/N/QAT/768 • G/TBT/N/SAU/1455, G/TBT/N/YEM/365</w:t>
    </w:r>
  </w:p>
  <w:p w:rsidR="00035C32" w:rsidRPr="00035C32" w:rsidP="00035C32" w14:paraId="097D3C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35C32" w:rsidRPr="00035C32" w:rsidP="00035C32" w14:paraId="34A5C76A" w14:textId="2EA19F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5C32">
      <w:t xml:space="preserve">- </w:t>
    </w:r>
    <w:r w:rsidRPr="00035C32">
      <w:fldChar w:fldCharType="begin"/>
    </w:r>
    <w:r w:rsidRPr="00035C32">
      <w:instrText xml:space="preserve"> PAGE </w:instrText>
    </w:r>
    <w:r w:rsidRPr="00035C32">
      <w:fldChar w:fldCharType="separate"/>
    </w:r>
    <w:r w:rsidRPr="00035C32">
      <w:rPr>
        <w:noProof/>
      </w:rPr>
      <w:t>1</w:t>
    </w:r>
    <w:r w:rsidRPr="00035C32">
      <w:fldChar w:fldCharType="end"/>
    </w:r>
    <w:r w:rsidRPr="00035C32">
      <w:t xml:space="preserve"> -</w:t>
    </w:r>
  </w:p>
  <w:p w:rsidR="009239F7" w:rsidRPr="00035C32" w:rsidP="00035C32" w14:paraId="7E4537D5" w14:textId="59D753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35C32" w:rsidRPr="00035C32" w:rsidP="00035C32" w14:paraId="1CDD24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5C32">
      <w:t>G/TBT/N/ARE/723 • G/TBT/N/BHR/794 • G/TBT/N/KWT/788 • G/TBT/N/OMN/617 • G/TBT/N/QAT/768 • G/TBT/N/SAU/1455, G/TBT/N/YEM/365</w:t>
    </w:r>
  </w:p>
  <w:p w:rsidR="00035C32" w:rsidRPr="00035C32" w:rsidP="00035C32" w14:paraId="6D0AFE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35C32" w:rsidRPr="00035C32" w:rsidP="00035C32" w14:paraId="5FCC9145" w14:textId="6AD4494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35C32">
      <w:t xml:space="preserve">- </w:t>
    </w:r>
    <w:r w:rsidRPr="00035C32">
      <w:fldChar w:fldCharType="begin"/>
    </w:r>
    <w:r w:rsidRPr="00035C32">
      <w:instrText xml:space="preserve"> PAGE </w:instrText>
    </w:r>
    <w:r w:rsidRPr="00035C32">
      <w:fldChar w:fldCharType="separate"/>
    </w:r>
    <w:r w:rsidRPr="00035C32">
      <w:rPr>
        <w:noProof/>
      </w:rPr>
      <w:t>1</w:t>
    </w:r>
    <w:r w:rsidRPr="00035C32">
      <w:fldChar w:fldCharType="end"/>
    </w:r>
    <w:r w:rsidRPr="00035C32">
      <w:t xml:space="preserve"> -</w:t>
    </w:r>
  </w:p>
  <w:p w:rsidR="009239F7" w:rsidRPr="00035C32" w:rsidP="00035C32" w14:paraId="06A04B5F" w14:textId="10DBEAD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48C19E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04941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B27053" w14:textId="534DCDB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98F03F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DCADFD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16193235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193235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AFA90B9" w14:textId="77777777">
          <w:pPr>
            <w:jc w:val="right"/>
            <w:rPr>
              <w:b/>
              <w:szCs w:val="16"/>
            </w:rPr>
          </w:pPr>
        </w:p>
      </w:tc>
    </w:tr>
    <w:tr w14:paraId="558561C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E96FC6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35C32" w:rsidP="00B801E9" w14:paraId="51DA885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G/TBT/N/ARE/723, G/TBT/N/BHR/794</w:t>
          </w:r>
        </w:p>
        <w:p w:rsidR="00035C32" w:rsidRPr="00035C32" w:rsidP="00B801E9" w14:paraId="46E1D2B2" w14:textId="77777777">
          <w:pPr>
            <w:jc w:val="right"/>
            <w:rPr>
              <w:b/>
              <w:szCs w:val="16"/>
              <w:lang w:val="pt-BR"/>
            </w:rPr>
          </w:pPr>
          <w:r w:rsidRPr="00035C32">
            <w:rPr>
              <w:b/>
              <w:szCs w:val="16"/>
              <w:lang w:val="pt-BR"/>
            </w:rPr>
            <w:t>G/TBT/N/KWT/788, G/TBT/N/OMN/617</w:t>
          </w:r>
        </w:p>
        <w:p w:rsidR="00035C32" w:rsidRPr="00035C32" w:rsidP="00B801E9" w14:paraId="64500FAE" w14:textId="68E6CAEC">
          <w:pPr>
            <w:jc w:val="right"/>
            <w:rPr>
              <w:b/>
              <w:szCs w:val="16"/>
              <w:lang w:val="pt-BR"/>
            </w:rPr>
          </w:pPr>
          <w:r w:rsidRPr="00035C32">
            <w:rPr>
              <w:b/>
              <w:szCs w:val="16"/>
              <w:lang w:val="pt-BR"/>
            </w:rPr>
            <w:t>G/TBT/N/QAT/768, G/TBT/N/SAU/1455 G/TBT/N/YEM/365</w:t>
          </w:r>
        </w:p>
        <w:bookmarkEnd w:id="1"/>
        <w:p w:rsidR="009239F7" w:rsidRPr="00035C32" w:rsidP="00B801E9" w14:paraId="59BA2760" w14:textId="605CD479">
          <w:pPr>
            <w:jc w:val="right"/>
            <w:rPr>
              <w:b/>
              <w:szCs w:val="16"/>
              <w:lang w:val="pt-BR"/>
            </w:rPr>
          </w:pPr>
        </w:p>
      </w:tc>
    </w:tr>
    <w:tr w14:paraId="46177A4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035C32" w:rsidP="00B801E9" w14:paraId="7905935E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5F3693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13 October 2026</w:t>
          </w:r>
          <w:bookmarkEnd w:id="2"/>
          <w:bookmarkEnd w:id="3"/>
        </w:p>
      </w:tc>
    </w:tr>
    <w:tr w14:paraId="2B632D5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DBBE5B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(26-7094)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C678B97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084907C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6CE7A3C" w14:textId="1683928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A34024D" w14:textId="1924BD5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74BC6C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8852984">
    <w:abstractNumId w:val="9"/>
  </w:num>
  <w:num w:numId="2" w16cid:durableId="191068987">
    <w:abstractNumId w:val="7"/>
  </w:num>
  <w:num w:numId="3" w16cid:durableId="750588704">
    <w:abstractNumId w:val="6"/>
  </w:num>
  <w:num w:numId="4" w16cid:durableId="1828938728">
    <w:abstractNumId w:val="5"/>
  </w:num>
  <w:num w:numId="5" w16cid:durableId="801730758">
    <w:abstractNumId w:val="4"/>
  </w:num>
  <w:num w:numId="6" w16cid:durableId="252589267">
    <w:abstractNumId w:val="12"/>
  </w:num>
  <w:num w:numId="7" w16cid:durableId="2143888835">
    <w:abstractNumId w:val="11"/>
  </w:num>
  <w:num w:numId="8" w16cid:durableId="370766098">
    <w:abstractNumId w:val="10"/>
  </w:num>
  <w:num w:numId="9" w16cid:durableId="146227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0067393">
    <w:abstractNumId w:val="13"/>
  </w:num>
  <w:num w:numId="11" w16cid:durableId="712383555">
    <w:abstractNumId w:val="8"/>
  </w:num>
  <w:num w:numId="12" w16cid:durableId="1851261687">
    <w:abstractNumId w:val="3"/>
  </w:num>
  <w:num w:numId="13" w16cid:durableId="1488747864">
    <w:abstractNumId w:val="2"/>
  </w:num>
  <w:num w:numId="14" w16cid:durableId="860707003">
    <w:abstractNumId w:val="1"/>
  </w:num>
  <w:num w:numId="15" w16cid:durableId="1185165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5C32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59FC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1C9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7E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7517C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046A3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0891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4CE4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3928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62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6B9AB-D1A5-4B24-BBAC-1AA7D65FFE2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2026-10-13T12:31:00Z</dcterms:created>
  <dcterms:modified xsi:type="dcterms:W3CDTF">2026-10-13T14:40:00Z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G/TBT/N/ARE/723</vt:lpwstr>
  </property>
  <property fmtid="{D5CDD505-2E9C-101B-9397-08002B2CF9AE}" pid="3" name="Symbol2">
    <vt:lpwstr>G/TBT/N/BHR/794</vt:lpwstr>
  </property>
  <property fmtid="{D5CDD505-2E9C-101B-9397-08002B2CF9AE}" pid="4" name="Symbol3">
    <vt:lpwstr>G/TBT/N/KWT/788</vt:lpwstr>
  </property>
  <property fmtid="{D5CDD505-2E9C-101B-9397-08002B2CF9AE}" pid="5" name="Symbol4">
    <vt:lpwstr>G/TBT/N/OMN/617</vt:lpwstr>
  </property>
  <property fmtid="{D5CDD505-2E9C-101B-9397-08002B2CF9AE}" pid="6" name="Symbol5">
    <vt:lpwstr>G/TBT/N/QAT/768</vt:lpwstr>
  </property>
  <property fmtid="{D5CDD505-2E9C-101B-9397-08002B2CF9AE}" pid="7" name="Symbol6">
    <vt:lpwstr>G/TBT/N/SAU/1455, G/TBT/N/YEM/365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