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8F38CA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268C09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7B0F82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4849C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B2D03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8DFBDD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6A83FCC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7D542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668F4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F93893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A039E1A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42B3EC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59C1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D5861F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AB28B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7CDA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FE5B73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Fish and fishery products (ICS code(s): 67.120.30)</w:t>
            </w:r>
          </w:p>
        </w:tc>
      </w:tr>
      <w:tr w14:paraId="4DF5F21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A920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941FC0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Frozen Fish Products Coated With Bread Crumb; (9 page(s), in Arabic)</w:t>
            </w:r>
          </w:p>
          <w:p w:rsidR="000C3B6C" w:rsidRPr="000C3B6C" w:rsidP="002F6A28" w14:paraId="236EB6B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7388E" w:rsidRPr="00CE6C29" w:rsidP="002F6A28" w14:paraId="69647553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https://members.wto.org/crnattachments/2026/TBT/SAU/26_05361_00_x.pdf</w:t>
              </w:r>
            </w:hyperlink>
          </w:p>
        </w:tc>
      </w:tr>
      <w:tr w14:paraId="53862C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55C0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7C45F3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is concerned with fish fingers, cuts and slices of fish covered with a layer of dough/batter or breading, partially fried or raw and frozen. (It does not include any shellfish products coated with dough/batter and/or breadcrumb).</w:t>
            </w:r>
          </w:p>
        </w:tc>
      </w:tr>
      <w:tr w14:paraId="57545B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6540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06A41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8B5D1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A55A77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306938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E56F304" w14:textId="77777777">
            <w:pPr>
              <w:spacing w:before="120" w:after="120"/>
            </w:pPr>
            <w:r w:rsidRPr="002F6A28">
              <w:t>STANDARD FOR QUICK-FROZEN FISH STICKS (FISH FINGERS), FISH PORTIONS AND FISH FILLETS – BREADED OR IN BATTER CXS 166-1989 Adopted in 1989. Revised in 1995, 2004 and 2017. Amended in 2011, 2013, 2014, 2016 and 2024</w:t>
            </w:r>
          </w:p>
        </w:tc>
      </w:tr>
      <w:tr w14:paraId="156F74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22559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DE6597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903E4D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30C33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FCAF0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78C404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A89BA6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0C3B6C" w14:paraId="50C000F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0F2DD5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0238232" w14:textId="77777777">
            <w:r w:rsidRPr="00CE6C29">
              <w:t>Saudi Standards Metrology and Quality Organization</w:t>
            </w:r>
          </w:p>
          <w:p w:rsidR="00CE6C29" w:rsidRPr="00CE6C29" w:rsidP="000C3B6C" w14:paraId="5D46753B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362816A5" w14:textId="77777777">
      <w:pPr>
        <w:jc w:val="center"/>
      </w:pPr>
    </w:p>
    <w:sectPr w:rsidSect="00435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35D7B" w:rsidP="00435D7B" w14:paraId="39BF7926" w14:textId="066589D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35D7B" w:rsidP="00435D7B" w14:paraId="28945521" w14:textId="7E90BBF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27DFA3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5D7B" w:rsidRPr="00435D7B" w:rsidP="00435D7B" w14:paraId="1341B736" w14:textId="5BC8E9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5D7B">
      <w:t>G/TBT/N/ARE/722 • G/TBT/N/BHR/793 • G/TBT/N/KWT/787 • G/TBT/N/OMN/616 • G/TBT/N/QAT/767 • G/TBT/N/SAU/1454</w:t>
    </w:r>
    <w:r w:rsidRPr="00435D7B">
      <w:t xml:space="preserve"> • </w:t>
    </w:r>
    <w:r w:rsidRPr="00435D7B">
      <w:t>G/TBT/N/YEM/364</w:t>
    </w:r>
  </w:p>
  <w:p w:rsidR="00435D7B" w:rsidRPr="00435D7B" w:rsidP="00435D7B" w14:paraId="327124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5D7B" w:rsidRPr="00435D7B" w:rsidP="00435D7B" w14:paraId="53B17AAB" w14:textId="5B1E3F5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5D7B">
      <w:t xml:space="preserve">- </w:t>
    </w:r>
    <w:r w:rsidRPr="00435D7B">
      <w:fldChar w:fldCharType="begin"/>
    </w:r>
    <w:r w:rsidRPr="00435D7B">
      <w:instrText xml:space="preserve"> PAGE </w:instrText>
    </w:r>
    <w:r w:rsidRPr="00435D7B">
      <w:fldChar w:fldCharType="separate"/>
    </w:r>
    <w:r w:rsidRPr="00435D7B">
      <w:t>2</w:t>
    </w:r>
    <w:r w:rsidRPr="00435D7B">
      <w:fldChar w:fldCharType="end"/>
    </w:r>
    <w:r w:rsidRPr="00435D7B">
      <w:t xml:space="preserve"> -</w:t>
    </w:r>
  </w:p>
  <w:p w:rsidR="009239F7" w:rsidRPr="00435D7B" w:rsidP="00435D7B" w14:paraId="67BC6493" w14:textId="513AB15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5D7B" w:rsidRPr="00435D7B" w:rsidP="00435D7B" w14:paraId="412581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5D7B">
      <w:t>G/TBT/N/ARE/722 • G/TBT/N/BHR/793 • G/TBT/N/KWT/787 • G/TBT/N/OMN/616 • G/TBT/N/QAT/767 • G/TBT/N/SAU/1454, G/TBT/N/YEM/364</w:t>
    </w:r>
  </w:p>
  <w:p w:rsidR="00435D7B" w:rsidRPr="00435D7B" w:rsidP="00435D7B" w14:paraId="11CF1A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5D7B" w:rsidRPr="00435D7B" w:rsidP="00435D7B" w14:paraId="46178667" w14:textId="56D704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5D7B">
      <w:t xml:space="preserve">- </w:t>
    </w:r>
    <w:r w:rsidRPr="00435D7B">
      <w:fldChar w:fldCharType="begin"/>
    </w:r>
    <w:r w:rsidRPr="00435D7B">
      <w:instrText xml:space="preserve"> PAGE </w:instrText>
    </w:r>
    <w:r w:rsidRPr="00435D7B">
      <w:fldChar w:fldCharType="separate"/>
    </w:r>
    <w:r w:rsidRPr="00435D7B">
      <w:rPr>
        <w:noProof/>
      </w:rPr>
      <w:t>2</w:t>
    </w:r>
    <w:r w:rsidRPr="00435D7B">
      <w:fldChar w:fldCharType="end"/>
    </w:r>
    <w:r w:rsidRPr="00435D7B">
      <w:t xml:space="preserve"> -</w:t>
    </w:r>
  </w:p>
  <w:p w:rsidR="009239F7" w:rsidRPr="00435D7B" w:rsidP="00435D7B" w14:paraId="64687A6A" w14:textId="006537B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3D42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BF2213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F1E724" w14:textId="7ED6409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5A6B2C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3E02E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802FCBE" w14:textId="77777777">
          <w:pPr>
            <w:jc w:val="right"/>
            <w:rPr>
              <w:b/>
              <w:szCs w:val="16"/>
            </w:rPr>
          </w:pPr>
        </w:p>
      </w:tc>
    </w:tr>
    <w:tr w14:paraId="3F5A010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726620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35D7B" w:rsidP="00B801E9" w14:paraId="4BD637A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G/TBT/N/ARE/722, G/TBT/N/BHR/793</w:t>
          </w:r>
        </w:p>
        <w:p w:rsidR="00435D7B" w:rsidRPr="00435D7B" w:rsidP="00B801E9" w14:paraId="44C033BA" w14:textId="77777777">
          <w:pPr>
            <w:jc w:val="right"/>
            <w:rPr>
              <w:b/>
              <w:szCs w:val="16"/>
              <w:lang w:val="pt-BR"/>
            </w:rPr>
          </w:pPr>
          <w:r w:rsidRPr="00435D7B">
            <w:rPr>
              <w:b/>
              <w:szCs w:val="16"/>
              <w:lang w:val="pt-BR"/>
            </w:rPr>
            <w:t>G/TBT/N/KWT/787, G/TBT/N/OMN/616</w:t>
          </w:r>
        </w:p>
        <w:p w:rsidR="00435D7B" w:rsidRPr="00435D7B" w:rsidP="00B801E9" w14:paraId="72824717" w14:textId="77777777">
          <w:pPr>
            <w:jc w:val="right"/>
            <w:rPr>
              <w:b/>
              <w:szCs w:val="16"/>
              <w:lang w:val="pt-BR"/>
            </w:rPr>
          </w:pPr>
          <w:r w:rsidRPr="00435D7B">
            <w:rPr>
              <w:b/>
              <w:szCs w:val="16"/>
              <w:lang w:val="pt-BR"/>
            </w:rPr>
            <w:t>G/TBT/N/QAT/767, G/TBT/N/SAU/1454, G/TBT/N/YEM/364</w:t>
          </w:r>
        </w:p>
        <w:bookmarkEnd w:id="1"/>
        <w:p w:rsidR="009239F7" w:rsidRPr="00435D7B" w:rsidP="00B801E9" w14:paraId="30D6E69E" w14:textId="1C8D444F">
          <w:pPr>
            <w:jc w:val="right"/>
            <w:rPr>
              <w:b/>
              <w:szCs w:val="16"/>
              <w:lang w:val="pt-BR"/>
            </w:rPr>
          </w:pPr>
        </w:p>
      </w:tc>
    </w:tr>
    <w:tr w14:paraId="5651B7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35D7B" w:rsidP="00B801E9" w14:paraId="7AE579BF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7C944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64FB51B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7EAEAB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A3C43A1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2F59034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7A348B" w14:textId="111425A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33E7D48" w14:textId="0EF9637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04DEB5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5455509">
    <w:abstractNumId w:val="9"/>
  </w:num>
  <w:num w:numId="2" w16cid:durableId="26301453">
    <w:abstractNumId w:val="7"/>
  </w:num>
  <w:num w:numId="3" w16cid:durableId="124277362">
    <w:abstractNumId w:val="6"/>
  </w:num>
  <w:num w:numId="4" w16cid:durableId="537475094">
    <w:abstractNumId w:val="5"/>
  </w:num>
  <w:num w:numId="5" w16cid:durableId="1491825317">
    <w:abstractNumId w:val="4"/>
  </w:num>
  <w:num w:numId="6" w16cid:durableId="1784809758">
    <w:abstractNumId w:val="12"/>
  </w:num>
  <w:num w:numId="7" w16cid:durableId="1962032726">
    <w:abstractNumId w:val="11"/>
  </w:num>
  <w:num w:numId="8" w16cid:durableId="610237716">
    <w:abstractNumId w:val="10"/>
  </w:num>
  <w:num w:numId="9" w16cid:durableId="2061976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9985887">
    <w:abstractNumId w:val="13"/>
  </w:num>
  <w:num w:numId="11" w16cid:durableId="2060352154">
    <w:abstractNumId w:val="8"/>
  </w:num>
  <w:num w:numId="12" w16cid:durableId="1549955305">
    <w:abstractNumId w:val="3"/>
  </w:num>
  <w:num w:numId="13" w16cid:durableId="961888130">
    <w:abstractNumId w:val="2"/>
  </w:num>
  <w:num w:numId="14" w16cid:durableId="849414872">
    <w:abstractNumId w:val="1"/>
  </w:num>
  <w:num w:numId="15" w16cid:durableId="156395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65B3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D7185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019A"/>
    <w:rsid w:val="003D4D22"/>
    <w:rsid w:val="0041584A"/>
    <w:rsid w:val="00435D7B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039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4945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C3A8D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388E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B4C54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61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C8C3B-DF41-4E96-AB96-753E74133C7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5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2026-10-13T12:29:00Z</dcterms:created>
  <dcterms:modified xsi:type="dcterms:W3CDTF">2026-10-13T14:47:00Z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G/TBT/N/ARE/722</vt:lpwstr>
  </property>
  <property fmtid="{D5CDD505-2E9C-101B-9397-08002B2CF9AE}" pid="3" name="Symbol2">
    <vt:lpwstr>G/TBT/N/BHR/793</vt:lpwstr>
  </property>
  <property fmtid="{D5CDD505-2E9C-101B-9397-08002B2CF9AE}" pid="4" name="Symbol3">
    <vt:lpwstr>G/TBT/N/KWT/787</vt:lpwstr>
  </property>
  <property fmtid="{D5CDD505-2E9C-101B-9397-08002B2CF9AE}" pid="5" name="Symbol4">
    <vt:lpwstr>G/TBT/N/OMN/616</vt:lpwstr>
  </property>
  <property fmtid="{D5CDD505-2E9C-101B-9397-08002B2CF9AE}" pid="6" name="Symbol5">
    <vt:lpwstr>G/TBT/N/QAT/767</vt:lpwstr>
  </property>
  <property fmtid="{D5CDD505-2E9C-101B-9397-08002B2CF9AE}" pid="7" name="Symbol6">
    <vt:lpwstr>G/TBT/N/SAU/1454, G/TBT/N/YEM/364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