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D1EF8A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835896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8E484B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BC8E71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1C3391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972096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06E0DE9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F5F2AE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556C7E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D3EF14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2BA47BF" w14:textId="77777777">
            <w:pPr>
              <w:spacing w:after="120"/>
            </w:pPr>
            <w:r w:rsidRPr="00C379C8">
              <w:t>Saudi Food and Drug Authority</w:t>
            </w:r>
          </w:p>
        </w:tc>
      </w:tr>
      <w:tr w14:paraId="1CD5747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0FDA27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D4E385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F2E63F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3E2F9C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5948E92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Spices and condiments (ICS code(s): 67.220.10)</w:t>
            </w:r>
          </w:p>
        </w:tc>
      </w:tr>
      <w:tr w14:paraId="43AE653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BE989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7F0646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Saffron; (7 page(s), in Arabic)</w:t>
            </w:r>
          </w:p>
          <w:p w:rsidR="000C3B6C" w:rsidRPr="000C3B6C" w:rsidP="002F6A28" w14:paraId="3C484F7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D30749" w:rsidRPr="00CE6C29" w:rsidP="002F6A28" w14:paraId="3D1E04E4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https://members.wto.org/crnattachments/2026/TBT/SAU/26_05359_00_x.pdf</w:t>
              </w:r>
            </w:hyperlink>
          </w:p>
        </w:tc>
      </w:tr>
      <w:tr w14:paraId="164ABA3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46CAB6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7F8FE9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GSO Standard applies to specifications for dried saffron obtained from the pistils of Crocus sativus L. flowers. It applies to saffron in both of the following forms: - filaments and cut filaments; - powder.</w:t>
            </w:r>
          </w:p>
        </w:tc>
      </w:tr>
      <w:tr w14:paraId="7DAB98C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BD6E35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DDD4BA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4E1EB46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B11386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EAE8C8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9521C91" w14:textId="77777777">
            <w:pPr>
              <w:spacing w:before="120" w:after="120"/>
            </w:pPr>
            <w:r w:rsidRPr="002F6A28">
              <w:t>CXS 351 STANDARD FOR DRIED FLORAL PARTS – SAFFRON</w:t>
            </w:r>
          </w:p>
        </w:tc>
      </w:tr>
      <w:tr w14:paraId="479C4CB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AFAAE9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E08263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9AF5D5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CAFC28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5009A5" w14:paraId="5236C85D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5009A5" w14:paraId="1AB17C1E" w14:textId="77777777">
            <w:pPr>
              <w:keepNext/>
              <w:keepLines/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5009A5" w14:paraId="25F346B1" w14:textId="77777777">
            <w:pPr>
              <w:keepNext/>
              <w:keepLines/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12 December 2026</w:t>
            </w:r>
          </w:p>
          <w:p w:rsidR="000C3B6C" w:rsidRPr="00E3324D" w:rsidP="005009A5" w14:paraId="00EBCC32" w14:textId="77777777">
            <w:pPr>
              <w:keepNext/>
              <w:keepLines/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5009A5" w14:paraId="7105501C" w14:textId="77777777">
            <w:pPr>
              <w:keepNext/>
              <w:keepLines/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5009A5" w14:paraId="73DF39FB" w14:textId="77777777">
            <w:pPr>
              <w:keepNext/>
              <w:keepLines/>
            </w:pPr>
            <w:r w:rsidRPr="00CE6C29">
              <w:t>Saudi Standards Metrology and Quality Organization</w:t>
            </w:r>
          </w:p>
          <w:p w:rsidR="00CE6C29" w:rsidRPr="00CE6C29" w:rsidP="005009A5" w14:paraId="55C048A5" w14:textId="77777777">
            <w:pPr>
              <w:keepNext/>
              <w:keepLines/>
              <w:spacing w:after="120"/>
            </w:pPr>
            <w:r w:rsidRPr="00CE6C29">
              <w:t xml:space="preserve">P.O. BOX: 3437 Riyadh 11471 Tel: +966(1)2529095 Fax +966(1)4520086 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2F6A28" w:rsidP="00887259" w14:paraId="0DC66DB1" w14:textId="77777777">
      <w:pPr>
        <w:jc w:val="center"/>
      </w:pPr>
    </w:p>
    <w:sectPr w:rsidSect="005009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5009A5" w:rsidP="005009A5" w14:paraId="4477C0ED" w14:textId="74E63B5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5009A5" w:rsidP="005009A5" w14:paraId="16503B1A" w14:textId="10407B6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32D9BF3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09A5" w:rsidRPr="005009A5" w:rsidP="005009A5" w14:paraId="643804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09A5">
      <w:t>G/TBT/N/ARE/720, G/TBT/N/BHR/791 • G/TBT/N/KWT/785, G/TBT/N/OMN/614 • G/TBT/N/QAT/765, G/TBT/N/SAU/1452 • G/TBT/N/YEM/362</w:t>
    </w:r>
  </w:p>
  <w:p w:rsidR="005009A5" w:rsidRPr="005009A5" w:rsidP="005009A5" w14:paraId="02869D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009A5" w:rsidRPr="005009A5" w:rsidP="005009A5" w14:paraId="033737C8" w14:textId="53FF41A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09A5">
      <w:t xml:space="preserve">- </w:t>
    </w:r>
    <w:r w:rsidRPr="005009A5">
      <w:fldChar w:fldCharType="begin"/>
    </w:r>
    <w:r w:rsidRPr="005009A5">
      <w:instrText xml:space="preserve"> PAGE </w:instrText>
    </w:r>
    <w:r w:rsidRPr="005009A5">
      <w:fldChar w:fldCharType="separate"/>
    </w:r>
    <w:r w:rsidRPr="005009A5">
      <w:t>2</w:t>
    </w:r>
    <w:r w:rsidRPr="005009A5">
      <w:fldChar w:fldCharType="end"/>
    </w:r>
    <w:r w:rsidRPr="005009A5">
      <w:t xml:space="preserve"> -</w:t>
    </w:r>
  </w:p>
  <w:p w:rsidR="009239F7" w:rsidRPr="005009A5" w:rsidP="005009A5" w14:paraId="0804AB90" w14:textId="73AB06F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09A5" w:rsidRPr="005009A5" w:rsidP="005009A5" w14:paraId="31BBFD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09A5">
      <w:t>G/TBT/N/ARE/720, G/TBT/N/BHR/791 • G/TBT/N/KWT/785, G/TBT/N/OMN/614 • G/TBT/N/QAT/765, G/TBT/N/SAU/1452 • G/TBT/N/YEM/362</w:t>
    </w:r>
  </w:p>
  <w:p w:rsidR="005009A5" w:rsidRPr="005009A5" w:rsidP="005009A5" w14:paraId="68FAAC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009A5" w:rsidRPr="005009A5" w:rsidP="005009A5" w14:paraId="2A10C24D" w14:textId="13F995F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09A5">
      <w:t xml:space="preserve">- </w:t>
    </w:r>
    <w:r w:rsidRPr="005009A5">
      <w:fldChar w:fldCharType="begin"/>
    </w:r>
    <w:r w:rsidRPr="005009A5">
      <w:instrText xml:space="preserve"> PAGE </w:instrText>
    </w:r>
    <w:r w:rsidRPr="005009A5">
      <w:fldChar w:fldCharType="separate"/>
    </w:r>
    <w:r w:rsidRPr="005009A5">
      <w:rPr>
        <w:noProof/>
      </w:rPr>
      <w:t>2</w:t>
    </w:r>
    <w:r w:rsidRPr="005009A5">
      <w:fldChar w:fldCharType="end"/>
    </w:r>
    <w:r w:rsidRPr="005009A5">
      <w:t xml:space="preserve"> -</w:t>
    </w:r>
  </w:p>
  <w:p w:rsidR="009239F7" w:rsidRPr="005009A5" w:rsidP="005009A5" w14:paraId="2C297E05" w14:textId="3F7FEF6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93EEBB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CCD74F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10D6094" w14:textId="13AA51E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77F14C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DE60FD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DFB948F" w14:textId="77777777">
          <w:pPr>
            <w:jc w:val="right"/>
            <w:rPr>
              <w:b/>
              <w:szCs w:val="16"/>
            </w:rPr>
          </w:pPr>
        </w:p>
      </w:tc>
    </w:tr>
    <w:tr w14:paraId="1642D75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14D068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009A5" w:rsidP="00B801E9" w14:paraId="3823A7C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G/TBT/N/ARE/720, G/TBT/N/BHR/791, G/TBT/N/KWT/785, G/TBT/N/OMN/614</w:t>
          </w:r>
        </w:p>
        <w:p w:rsidR="009239F7" w:rsidP="00B801E9" w14:paraId="585A4F28" w14:textId="01665DE8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G/TBT/N/QAT/765, G/TBT/N/SAU/1452, G/TBT/N/YEM/362</w:t>
          </w:r>
          <w:bookmarkEnd w:id="1"/>
        </w:p>
        <w:p w:rsidR="005009A5" w:rsidRPr="002F6A28" w:rsidP="00B801E9" w14:paraId="2996B8F8" w14:textId="77777777">
          <w:pPr>
            <w:jc w:val="right"/>
            <w:rPr>
              <w:b/>
              <w:szCs w:val="16"/>
            </w:rPr>
          </w:pPr>
        </w:p>
      </w:tc>
    </w:tr>
    <w:tr w14:paraId="321C22E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D4CD96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83C7333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13 October 2026</w:t>
          </w:r>
          <w:bookmarkEnd w:id="2"/>
          <w:bookmarkEnd w:id="3"/>
        </w:p>
      </w:tc>
    </w:tr>
    <w:tr w14:paraId="0E45E93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C73B44F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(26-7099)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DD923F8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4311A17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B11A4A6" w14:textId="14DC314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EE645D3" w14:textId="65047F7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166C4F1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6954753">
    <w:abstractNumId w:val="9"/>
  </w:num>
  <w:num w:numId="2" w16cid:durableId="708188623">
    <w:abstractNumId w:val="7"/>
  </w:num>
  <w:num w:numId="3" w16cid:durableId="38868434">
    <w:abstractNumId w:val="6"/>
  </w:num>
  <w:num w:numId="4" w16cid:durableId="1663512060">
    <w:abstractNumId w:val="5"/>
  </w:num>
  <w:num w:numId="5" w16cid:durableId="271715788">
    <w:abstractNumId w:val="4"/>
  </w:num>
  <w:num w:numId="6" w16cid:durableId="868177148">
    <w:abstractNumId w:val="12"/>
  </w:num>
  <w:num w:numId="7" w16cid:durableId="1180199050">
    <w:abstractNumId w:val="11"/>
  </w:num>
  <w:num w:numId="8" w16cid:durableId="1308440806">
    <w:abstractNumId w:val="10"/>
  </w:num>
  <w:num w:numId="9" w16cid:durableId="3307925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3351803">
    <w:abstractNumId w:val="13"/>
  </w:num>
  <w:num w:numId="11" w16cid:durableId="767507674">
    <w:abstractNumId w:val="8"/>
  </w:num>
  <w:num w:numId="12" w16cid:durableId="611478237">
    <w:abstractNumId w:val="3"/>
  </w:num>
  <w:num w:numId="13" w16cid:durableId="2032490325">
    <w:abstractNumId w:val="2"/>
  </w:num>
  <w:num w:numId="14" w16cid:durableId="818958302">
    <w:abstractNumId w:val="1"/>
  </w:num>
  <w:num w:numId="15" w16cid:durableId="105660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0F8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81B0D"/>
    <w:rsid w:val="004A23F8"/>
    <w:rsid w:val="004C274C"/>
    <w:rsid w:val="004C27A4"/>
    <w:rsid w:val="004E51B2"/>
    <w:rsid w:val="004F203A"/>
    <w:rsid w:val="005009A5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04ED3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0749"/>
    <w:rsid w:val="00D32587"/>
    <w:rsid w:val="00D41F44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2880"/>
    <w:rsid w:val="00EE3A11"/>
    <w:rsid w:val="00EE4445"/>
    <w:rsid w:val="00F0047B"/>
    <w:rsid w:val="00F263FA"/>
    <w:rsid w:val="00F32397"/>
    <w:rsid w:val="00F40595"/>
    <w:rsid w:val="00F46342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937FB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SAU/26_05359_00_x.pdf" TargetMode="External" /><Relationship Id="rId7" Type="http://schemas.openxmlformats.org/officeDocument/2006/relationships/hyperlink" Target="mailto:enquirypoint@saso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C6981-9A44-42E2-A62E-9F412607B6C1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4</TotalTime>
  <Pages>2</Pages>
  <Words>300</Words>
  <Characters>1682</Characters>
  <Application>Microsoft Office Word</Application>
  <DocSecurity>0</DocSecurity>
  <Lines>43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Tipiani, Laura</cp:lastModifiedBy>
  <cp:revision>3</cp:revision>
  <dcterms:created xsi:type="dcterms:W3CDTF">2026-10-13T12:24:00Z</dcterms:created>
  <dcterms:modified xsi:type="dcterms:W3CDTF">2026-10-13T15:01:00Z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G/TBT/N/ARE/720, G/TBT/N/BHR/791</vt:lpwstr>
  </property>
  <property fmtid="{D5CDD505-2E9C-101B-9397-08002B2CF9AE}" pid="3" name="Symbol2">
    <vt:lpwstr>G/TBT/N/KWT/785, G/TBT/N/OMN/614</vt:lpwstr>
  </property>
  <property fmtid="{D5CDD505-2E9C-101B-9397-08002B2CF9AE}" pid="4" name="Symbol3">
    <vt:lpwstr>G/TBT/N/QAT/765, G/TBT/N/SAU/1452</vt:lpwstr>
  </property>
  <property fmtid="{D5CDD505-2E9C-101B-9397-08002B2CF9AE}" pid="5" name="Symbol4">
    <vt:lpwstr>G/TBT/N/YEM/362</vt:lpwstr>
  </property>
  <property fmtid="{D5CDD505-2E9C-101B-9397-08002B2CF9AE}" pid="6" name="TitusGUID">
    <vt:lpwstr>ed4ed1c2-475a-44f4-91f5-9f966da0b6a6</vt:lpwstr>
  </property>
  <property fmtid="{D5CDD505-2E9C-101B-9397-08002B2CF9AE}" pid="7" name="WTOCLASSIFICATION">
    <vt:lpwstr>WTO OFFICIAL</vt:lpwstr>
  </property>
</Properties>
</file>