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3CC80A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76F5B8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6174F5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6E02D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74B9B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AA37C0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5CDAF46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EE9D1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4CC5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93881D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7DA0186" w14:textId="77777777">
            <w:r w:rsidRPr="00C379C8">
              <w:t>Brazilian Health Regulatory Agency (ANVISA)</w:t>
            </w:r>
          </w:p>
          <w:p w:rsidR="00EE3A11" w:rsidRPr="00C379C8" w:rsidP="000C3B6C" w14:paraId="01796B84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2A1E67EB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6B85685A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7801430F" w14:textId="77777777">
            <w:r w:rsidRPr="00C379C8">
              <w:t>National Institute of Metrology, Quality and Technology (INMETRO)</w:t>
            </w:r>
          </w:p>
          <w:p w:rsidR="00EE3A11" w:rsidRPr="00C379C8" w:rsidP="000C3B6C" w14:paraId="63769081" w14:textId="77777777">
            <w:r w:rsidRPr="00C379C8">
              <w:t>Telephone: +(55) 21 2145.3817</w:t>
            </w:r>
          </w:p>
          <w:p w:rsidR="00EE3A11" w:rsidRPr="00C379C8" w:rsidP="000C3B6C" w14:paraId="5692A105" w14:textId="77777777">
            <w:r w:rsidRPr="00C379C8">
              <w:t>Telefax: +(55) 21 2563.5637</w:t>
            </w:r>
          </w:p>
          <w:p w:rsidR="00EE3A11" w:rsidRPr="00C379C8" w:rsidP="000C3B6C" w14:paraId="523815D5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4CAA5E20" w14:textId="77777777">
            <w:pPr>
              <w:spacing w:after="120"/>
            </w:pPr>
            <w:r w:rsidRPr="00C379C8">
              <w:t>Web-site: www.inmetro.gov.br/barreirastecnicas</w:t>
            </w:r>
          </w:p>
        </w:tc>
      </w:tr>
      <w:tr w14:paraId="1DB76E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297AA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15324C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11F4E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197D0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9DE52E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Health care technology (ICS code(s): 11)</w:t>
            </w:r>
          </w:p>
        </w:tc>
      </w:tr>
      <w:tr w14:paraId="014422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07AB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652120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1.421, 23 September 2026.; (11 page(s), in Portuguese)</w:t>
            </w:r>
          </w:p>
          <w:p w:rsidR="000C3B6C" w:rsidRPr="000C3B6C" w:rsidP="002F6A28" w14:paraId="058B162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05874" w:rsidRPr="00CE6C29" w:rsidP="002F6A28" w14:paraId="43DC933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https://members.wto.org/crnattachments/2026/TBT/BRA/26_05280_00_x.pdf</w:t>
              </w:r>
            </w:hyperlink>
          </w:p>
          <w:p w:rsidR="00C05874" w:rsidRPr="00CE6C29" w:rsidP="002F6A28" w14:paraId="000819F8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https://anexosportal.datalegis.net/arquivos/1933286.pdf</w:t>
              </w:r>
            </w:hyperlink>
          </w:p>
          <w:p w:rsidR="00C05874" w:rsidRPr="00CE6C29" w:rsidP="002F6A28" w14:paraId="51D8FE08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https://anvisalegis.datalegis.net/action/UrlPublicasAction.php?acao=abrirAtoPublico&amp;num_ato=00001421&amp;sgl_tipo=CPB&amp;sgl_orgao=ANVISA/MS&amp;vlr_ano=2026&amp;seq_ato=222&amp;cod_modulo=134&amp;cod_menu=1696</w:t>
              </w:r>
            </w:hyperlink>
          </w:p>
          <w:p w:rsidR="00C05874" w:rsidRPr="00CE6C29" w:rsidP="002F6A28" w14:paraId="0C9668E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https://pesquisa.anvisa.gov.br/index.php/456817?lang=pt-BR</w:t>
              </w:r>
            </w:hyperlink>
          </w:p>
        </w:tc>
      </w:tr>
      <w:tr w14:paraId="03F2CB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E91F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37B157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establishes the Good Practice Requirements applicable to the processing of medical devices by processing companies serving healthcare facilities and provides for related matters.</w:t>
            </w:r>
          </w:p>
        </w:tc>
      </w:tr>
      <w:tr w14:paraId="7893C1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6C89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2E2F9B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3634C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772E5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DEC79C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08098E" w14:textId="77777777">
            <w:pPr>
              <w:spacing w:before="120" w:after="120"/>
            </w:pPr>
            <w:r w:rsidRPr="002F6A28">
              <w:t>-</w:t>
            </w:r>
          </w:p>
        </w:tc>
      </w:tr>
      <w:tr w14:paraId="16B241A0" w14:textId="77777777" w:rsidTr="002531B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EE3A11" w:rsidRPr="002F6A28" w:rsidP="002F6A28" w14:paraId="738061C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33271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86E9E0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16EC0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F8C55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5CBB3F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2C3B12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December 2026</w:t>
            </w:r>
          </w:p>
          <w:p w:rsidR="000C3B6C" w:rsidRPr="00E3324D" w:rsidP="000C3B6C" w14:paraId="28709F6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3A10C8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469EE5B" w14:textId="77777777">
            <w:r w:rsidRPr="00CE6C29">
              <w:t>International Affairs Office</w:t>
            </w:r>
          </w:p>
          <w:p w:rsidR="00CE6C29" w:rsidRPr="00CE6C29" w:rsidP="000C3B6C" w14:paraId="7EEA010E" w14:textId="77777777">
            <w:r w:rsidRPr="00CE6C29">
              <w:t>Brazilian Health Regulatory Agency - Anvisa</w:t>
            </w:r>
          </w:p>
          <w:p w:rsidR="00CE6C29" w:rsidRPr="00CE6C29" w:rsidP="000C3B6C" w14:paraId="72377AC8" w14:textId="77777777">
            <w:r w:rsidRPr="00CE6C29">
              <w:t>+55 (61) 3462-5402/5404/5406</w:t>
            </w:r>
          </w:p>
          <w:p w:rsidR="00CE6C29" w:rsidRPr="00CE6C29" w:rsidP="000C3B6C" w14:paraId="556E3EDE" w14:textId="77777777">
            <w:pPr>
              <w:spacing w:after="120"/>
            </w:pPr>
            <w:hyperlink r:id="rId11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10D670FA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70FB1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680BB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9E5A72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748F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BBBAC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9E18F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D41E6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B830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G/TBT/N/BRA/1645</w:t>
    </w:r>
    <w:bookmarkEnd w:id="0"/>
  </w:p>
  <w:p w:rsidR="009239F7" w:rsidRPr="002F6A28" w:rsidP="009239F7" w14:paraId="6F1B08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10BF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C7E4E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57126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E2B0C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A49E3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FEDD69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069D2A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C35DAF" w14:textId="77777777">
          <w:pPr>
            <w:jc w:val="right"/>
            <w:rPr>
              <w:b/>
              <w:szCs w:val="16"/>
            </w:rPr>
          </w:pPr>
        </w:p>
      </w:tc>
    </w:tr>
    <w:tr w14:paraId="6C22E9D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4D6A4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EF29AA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G/TBT/N/BRA/1645</w:t>
          </w:r>
          <w:bookmarkEnd w:id="2"/>
        </w:p>
      </w:tc>
    </w:tr>
    <w:tr w14:paraId="349D68B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725F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C7D0A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October 2026</w:t>
          </w:r>
          <w:bookmarkEnd w:id="3"/>
          <w:bookmarkEnd w:id="4"/>
        </w:p>
      </w:tc>
    </w:tr>
    <w:tr w14:paraId="16E0EDE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5C8307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BF73CB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D9864A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E13A45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93726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A5A64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4672831">
    <w:abstractNumId w:val="9"/>
  </w:num>
  <w:num w:numId="2" w16cid:durableId="12657503">
    <w:abstractNumId w:val="7"/>
  </w:num>
  <w:num w:numId="3" w16cid:durableId="646394842">
    <w:abstractNumId w:val="6"/>
  </w:num>
  <w:num w:numId="4" w16cid:durableId="1194424553">
    <w:abstractNumId w:val="5"/>
  </w:num>
  <w:num w:numId="5" w16cid:durableId="2057048013">
    <w:abstractNumId w:val="4"/>
  </w:num>
  <w:num w:numId="6" w16cid:durableId="1667244831">
    <w:abstractNumId w:val="12"/>
  </w:num>
  <w:num w:numId="7" w16cid:durableId="1537695368">
    <w:abstractNumId w:val="11"/>
  </w:num>
  <w:num w:numId="8" w16cid:durableId="1797870969">
    <w:abstractNumId w:val="10"/>
  </w:num>
  <w:num w:numId="9" w16cid:durableId="637951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1837680">
    <w:abstractNumId w:val="13"/>
  </w:num>
  <w:num w:numId="11" w16cid:durableId="1373267397">
    <w:abstractNumId w:val="8"/>
  </w:num>
  <w:num w:numId="12" w16cid:durableId="989600592">
    <w:abstractNumId w:val="3"/>
  </w:num>
  <w:num w:numId="13" w16cid:durableId="453527223">
    <w:abstractNumId w:val="2"/>
  </w:num>
  <w:num w:numId="14" w16cid:durableId="1886331218">
    <w:abstractNumId w:val="1"/>
  </w:num>
  <w:num w:numId="15" w16cid:durableId="181529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38A"/>
    <w:rsid w:val="00147DF9"/>
    <w:rsid w:val="00153339"/>
    <w:rsid w:val="00155128"/>
    <w:rsid w:val="001621F4"/>
    <w:rsid w:val="00176D6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531BC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453DA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12D9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583B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5874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5717C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582C2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pesquisa.anvisa.gov.br/index.php/456817?lang=pt-BR" TargetMode="External" /><Relationship Id="rId11" Type="http://schemas.openxmlformats.org/officeDocument/2006/relationships/hyperlink" Target="mailto:rel@anvisa.gov.b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members.wto.org/crnattachments/2026/TBT/BRA/26_05280_00_x.pdf" TargetMode="External" /><Relationship Id="rId8" Type="http://schemas.openxmlformats.org/officeDocument/2006/relationships/hyperlink" Target="https://anexosportal.datalegis.net/arquivos/1933286.pdf" TargetMode="External" /><Relationship Id="rId9" Type="http://schemas.openxmlformats.org/officeDocument/2006/relationships/hyperlink" Target="https://anvisalegis.datalegis.net/action/UrlPublicasAction.php?acao=abrirAtoPublico&amp;num_ato=00001421&amp;sgl_tipo=CPB&amp;sgl_orgao=ANVISA/MS&amp;vlr_ano=2026&amp;seq_ato=222&amp;cod_modulo=134&amp;cod_menu=169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784D1-1964-45A2-8E55-EEF4AA2C368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2026-10-08T07:43:00Z</dcterms:created>
  <dcterms:modified xsi:type="dcterms:W3CDTF">2026-10-08T08:07:00Z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