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7858963" w14:textId="77777777">
      <w:pPr>
        <w:pStyle w:val="Title"/>
      </w:pPr>
      <w:r w:rsidRPr="002F663C">
        <w:t>NOTIFICATION</w:t>
      </w:r>
    </w:p>
    <w:p w:rsidR="002F663C" w:rsidRPr="002F663C" w:rsidP="00DD3DD7" w14:paraId="08F498A0" w14:textId="77777777">
      <w:pPr>
        <w:pStyle w:val="Title3"/>
      </w:pPr>
      <w:r w:rsidRPr="002F663C">
        <w:t>Addendum</w:t>
      </w:r>
    </w:p>
    <w:p w:rsidR="002F663C" w:rsidP="001E2E4A" w14:paraId="2A8FD6B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6B2C105A" w14:textId="77777777">
      <w:pPr>
        <w:rPr>
          <w:rFonts w:eastAsia="Calibri" w:cs="Times New Roman"/>
        </w:rPr>
      </w:pPr>
    </w:p>
    <w:p w:rsidR="002F663C" w:rsidRPr="002F663C" w:rsidP="002F663C" w14:paraId="147C348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BF8AF67" w14:textId="77777777">
      <w:pPr>
        <w:rPr>
          <w:rFonts w:eastAsia="Calibri" w:cs="Times New Roman"/>
        </w:rPr>
      </w:pPr>
    </w:p>
    <w:p w:rsidR="00C14444" w:rsidRPr="002F663C" w:rsidP="002F663C" w14:paraId="0E6E0CBD" w14:textId="77777777">
      <w:pPr>
        <w:rPr>
          <w:rFonts w:eastAsia="Calibri" w:cs="Times New Roman"/>
        </w:rPr>
      </w:pPr>
    </w:p>
    <w:p w:rsidR="002F663C" w:rsidRPr="002F663C" w:rsidP="002F663C" w14:paraId="2EEB6E2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1589 for "General standard for bottled/ packaged drinking waters (other than natural mineral waters) "(partial amendment in 1 page, in Arabic).</w:t>
      </w:r>
    </w:p>
    <w:p w:rsidR="002F663C" w:rsidRPr="002F663C" w:rsidP="002F663C" w14:paraId="18EC95B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BFC9EB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7379FD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DB326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621D4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00B54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17DFC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D41A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01BB1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2D3E68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478D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8FEAC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A0763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3B0D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A93FA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4DABC6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8C975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4961B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676A55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E3DF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E1354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6AD03C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6FD76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B0B47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6093C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B52EA9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886D5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BB8EB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A5EF9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6F119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7C4E94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835E7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A60EAE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31FB7C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Products covered: (ICS code: 13.060.10) Water of natural resources</w:t>
      </w:r>
    </w:p>
    <w:p w:rsidR="00B30F3D" w:rsidRPr="002F663C" w:rsidP="00B16ACF" w14:paraId="62D9C7F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209/2026 (2 pages, in Arabic) that gives the producers and importers a six -month transitional period to abide by the Egyptian standard ES 1589 for "General standard for bottled/ packaged drinking waters (other than natural mineral waters) "(partial amendment in 1 page, in Arabic).</w:t>
      </w:r>
    </w:p>
    <w:p w:rsidR="00B30F3D" w:rsidRPr="002F663C" w:rsidP="00B16ACF" w14:paraId="57D9794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Ministerial Decree No. 130 /2005 (11 pages in Arabic) which was formerly notified in G/TBT/N/EGY/1 dated 14 December 2005 and Ministerial Decree No. 503 /2023 (2 pages in Arabic) which was formerly notified in G/TBT/N/EGY/1/Add.24 dated 4 April 2024, mandated among others the earlier versions of this Egyptian Standard.</w:t>
      </w:r>
    </w:p>
    <w:p w:rsidR="00B30F3D" w:rsidRPr="002F663C" w:rsidP="00B16ACF" w14:paraId="4D0E0F6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is technically identical with modification with Codex standard CXS 227-2001, adopted in 2001, amended in 2019.</w:t>
      </w:r>
    </w:p>
    <w:p w:rsidR="00B30F3D" w:rsidRPr="002F663C" w:rsidP="00B16ACF" w14:paraId="2F72ADC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is worth noting that this standard has been partially modified as follows:</w:t>
      </w:r>
    </w:p>
    <w:p w:rsidR="00B30F3D" w:rsidRPr="002F663C" w:rsidP="00B16ACF" w14:paraId="5D8080D4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Item No.3/4/1/5 Radiation Properties "test" (Alpha activity(α)) The maximum Permissible limit (Bq/l) to be (0.5).</w:t>
      </w:r>
    </w:p>
    <w:p w:rsidR="00B30F3D" w:rsidRPr="002F663C" w:rsidP="00B16ACF" w14:paraId="25DB3C4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 through the publication of administrative orders in the official gazette.</w:t>
      </w:r>
    </w:p>
    <w:p w:rsidR="00B30F3D" w:rsidRPr="002F663C" w:rsidP="00B16ACF" w14:paraId="66A5366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adoption</w:t>
      </w:r>
      <w:r w:rsidRPr="002F663C">
        <w:rPr>
          <w:rFonts w:eastAsia="Calibri" w:cs="Times New Roman"/>
          <w:szCs w:val="18"/>
        </w:rPr>
        <w:t>:21/9/2026.</w:t>
      </w:r>
    </w:p>
    <w:p w:rsidR="00B30F3D" w:rsidRPr="002F663C" w:rsidP="00B16ACF" w14:paraId="6B2504D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</w:t>
      </w:r>
      <w:r w:rsidRPr="002F663C">
        <w:rPr>
          <w:rFonts w:eastAsia="Calibri" w:cs="Times New Roman"/>
          <w:b/>
          <w:bCs/>
          <w:szCs w:val="18"/>
        </w:rPr>
        <w:t>.</w:t>
      </w:r>
    </w:p>
    <w:p w:rsidR="00B30F3D" w:rsidRPr="002F663C" w:rsidP="00B16ACF" w14:paraId="06380D9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B30F3D" w:rsidRPr="002F663C" w:rsidP="00B16ACF" w14:paraId="2F6D3C9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 Egyptian Organization for Standardization and Quality</w:t>
      </w:r>
    </w:p>
    <w:p w:rsidR="00B30F3D" w:rsidRPr="002F663C" w:rsidP="00B16ACF" w14:paraId="0CB9EFD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– Egypt</w:t>
      </w:r>
    </w:p>
    <w:p w:rsidR="00B30F3D" w:rsidRPr="002F663C" w:rsidP="00B16ACF" w14:paraId="5433623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eos@idsc.net.eg</w:t>
        </w:r>
      </w:hyperlink>
      <w:r w:rsidRPr="002F663C">
        <w:rPr>
          <w:rFonts w:eastAsia="Calibri" w:cs="Times New Roman"/>
          <w:szCs w:val="18"/>
        </w:rPr>
        <w:t>/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B30F3D" w:rsidRPr="002F663C" w:rsidP="00B16ACF" w14:paraId="524C115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B30F3D" w:rsidRPr="002F663C" w:rsidP="00B16ACF" w14:paraId="4B42921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B30F3D" w:rsidRPr="002F663C" w:rsidP="00B16ACF" w14:paraId="53EA975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69BD373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AFC9C9D" w14:textId="77777777">
      <w:pPr>
        <w:jc w:val="center"/>
        <w:rPr>
          <w:b/>
        </w:rPr>
      </w:pPr>
    </w:p>
    <w:p w:rsidR="00A1565D" w:rsidP="003971FF" w14:paraId="68110621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3FA81F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ED84C9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778EF" w:rsidP="00ED54E0" w14:paraId="3BC09FEC" w14:textId="77777777">
      <w:r>
        <w:separator/>
      </w:r>
    </w:p>
  </w:footnote>
  <w:footnote w:type="continuationSeparator" w:id="1">
    <w:p w:rsidR="00F778EF" w:rsidP="00ED54E0" w14:paraId="6625976A" w14:textId="77777777">
      <w:r>
        <w:continuationSeparator/>
      </w:r>
    </w:p>
  </w:footnote>
  <w:footnote w:id="2">
    <w:p w:rsidR="007F6EA2" w14:paraId="718C206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2DC95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3501E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3C0EF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BBE744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6AF41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G/TBT/N/EGY/1/Add.38</w:t>
    </w:r>
    <w:bookmarkEnd w:id="3"/>
  </w:p>
  <w:p w:rsidR="00DD3DD7" w:rsidRPr="00DD3DD7" w:rsidP="00DD3DD7" w14:paraId="7C7BF8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AE961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63CE95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854B1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8334E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90F14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DF86F2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19DCB4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D8D3A0B" w14:textId="77777777">
          <w:pPr>
            <w:jc w:val="right"/>
            <w:rPr>
              <w:b/>
              <w:szCs w:val="16"/>
            </w:rPr>
          </w:pPr>
        </w:p>
      </w:tc>
    </w:tr>
    <w:tr w14:paraId="753040A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CCB7C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EB3C4B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G/TBT/N/EGY/1/Add.38</w:t>
          </w:r>
          <w:bookmarkEnd w:id="4"/>
        </w:p>
        <w:p w:rsidR="00C14444" w:rsidRPr="00C14444" w:rsidP="00C14444" w14:paraId="718E250C" w14:textId="77777777">
          <w:pPr>
            <w:jc w:val="center"/>
            <w:rPr>
              <w:szCs w:val="16"/>
            </w:rPr>
          </w:pPr>
        </w:p>
      </w:tc>
    </w:tr>
    <w:tr w14:paraId="5522A79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2C69A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DF288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4851A90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84694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(26-6942)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BC7BAA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5AD507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FCD9EF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5889D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4F541D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12868421">
    <w:abstractNumId w:val="9"/>
  </w:num>
  <w:num w:numId="2" w16cid:durableId="965500868">
    <w:abstractNumId w:val="7"/>
  </w:num>
  <w:num w:numId="3" w16cid:durableId="1385366849">
    <w:abstractNumId w:val="6"/>
  </w:num>
  <w:num w:numId="4" w16cid:durableId="1493792604">
    <w:abstractNumId w:val="5"/>
  </w:num>
  <w:num w:numId="5" w16cid:durableId="1828282325">
    <w:abstractNumId w:val="4"/>
  </w:num>
  <w:num w:numId="6" w16cid:durableId="22170714">
    <w:abstractNumId w:val="12"/>
  </w:num>
  <w:num w:numId="7" w16cid:durableId="642009164">
    <w:abstractNumId w:val="11"/>
  </w:num>
  <w:num w:numId="8" w16cid:durableId="2135633048">
    <w:abstractNumId w:val="10"/>
  </w:num>
  <w:num w:numId="9" w16cid:durableId="18697552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4330898">
    <w:abstractNumId w:val="13"/>
  </w:num>
  <w:num w:numId="11" w16cid:durableId="904099165">
    <w:abstractNumId w:val="8"/>
  </w:num>
  <w:num w:numId="12" w16cid:durableId="1173448178">
    <w:abstractNumId w:val="3"/>
  </w:num>
  <w:num w:numId="13" w16cid:durableId="659624761">
    <w:abstractNumId w:val="2"/>
  </w:num>
  <w:num w:numId="14" w16cid:durableId="984817950">
    <w:abstractNumId w:val="1"/>
  </w:num>
  <w:num w:numId="15" w16cid:durableId="2023823348">
    <w:abstractNumId w:val="0"/>
  </w:num>
  <w:num w:numId="16" w16cid:durableId="56383627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0172717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5C9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6F6C5E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30C97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30F3D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2CA9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65AE3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45B87"/>
    <w:rsid w:val="00F53557"/>
    <w:rsid w:val="00F778EF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F3CD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82498-B7B5-421A-92F6-B4BD782F1EA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424</Words>
  <Characters>2412</Characters>
  <Application>Microsoft Office Word</Application>
  <DocSecurity>0</DocSecurity>
  <Lines>67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2026-10-07T12:30:00Z</dcterms:created>
  <dcterms:modified xsi:type="dcterms:W3CDTF">2026-10-07T12:38:00Z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