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6E7C48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46A9A9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B9C49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8AC7D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9B782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01B806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6A18E8E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E8CF8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67BEE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31424B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6D0AD17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433CFC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24AE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735BA6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96A2D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B08B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0DA152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Films and sheets (ICS code(s): 83.140.10)</w:t>
            </w:r>
          </w:p>
        </w:tc>
      </w:tr>
      <w:tr w14:paraId="3E0452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7065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7EF739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3052: 2026 Damp Proof Membrane — Specifications; (20 page(s), in English)</w:t>
            </w:r>
          </w:p>
          <w:p w:rsidR="000C3B6C" w:rsidRPr="000C3B6C" w:rsidP="002F6A28" w14:paraId="2831564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5003B" w:rsidRPr="00CE6C29" w:rsidP="002F6A28" w14:paraId="07C771A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https://members.wto.org/crnattachments/2026/TBT/KEN/26_05205_00_e.pdf</w:t>
              </w:r>
            </w:hyperlink>
          </w:p>
          <w:p w:rsidR="0025003B" w:rsidRPr="00CE6C29" w:rsidP="002F6A28" w14:paraId="0960E72C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25003B" w:rsidRPr="00CE6C29" w:rsidP="002F6A28" w14:paraId="659136FC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 Telephone: + (254) 020 605490, 605506/6948258 Fax: + (254) 020 609660/609665</w:t>
            </w:r>
          </w:p>
          <w:p w:rsidR="0025003B" w:rsidRPr="00CE6C29" w:rsidP="002F6A28" w14:paraId="0EF73DA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tbtnep@kebs.go.ke</w:t>
              </w:r>
            </w:hyperlink>
            <w:r w:rsidRPr="00CE6C29">
              <w:rPr>
                <w:iCs/>
              </w:rPr>
              <w:t xml:space="preserve"> 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7DC9DC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E7AD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0F1229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specifies the definitions and characteristics of flexible plastic sheets intended for use as damp-proofing in buildings, including basement tanking. It establishes the requirements and test methods, and provides the basis for evaluating conformity of products to the provisions of this standard.</w:t>
            </w:r>
          </w:p>
        </w:tc>
      </w:tr>
      <w:tr w14:paraId="37E1DD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207A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D15C98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194D16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EF093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E5C124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D360DA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1133-1 Plastics — Determination of the melt mass-flow rate (MFR) and melt volume-flow rate (MVR) of thermoplastics — Part 1: Standard method</w:t>
            </w:r>
          </w:p>
          <w:p w:rsidR="00EE3A11" w:rsidRPr="002F6A28" w:rsidP="007F13E8" w14:paraId="2DB599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1183-1 Plastics — Methods for determining the density of non-cellular plastics — Part 1: Immersion method, liquid pycnometer method and titration method</w:t>
            </w:r>
          </w:p>
          <w:p w:rsidR="00EE3A11" w:rsidRPr="002F6A28" w:rsidP="007F13E8" w14:paraId="2AC23C5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24153 Random sampling and randomization procedures</w:t>
            </w:r>
          </w:p>
          <w:p w:rsidR="00EE3A11" w:rsidRPr="002F6A28" w:rsidP="007F13E8" w14:paraId="789101F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527-1 Plastics — Determination of tensile properties — Part 1: General principles</w:t>
            </w:r>
          </w:p>
          <w:p w:rsidR="00EE3A11" w:rsidRPr="002F6A28" w:rsidP="007F13E8" w14:paraId="6E06057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527-3 Plastics — Determination of tensile properties — Part 3: Test conditions for films and sheets</w:t>
            </w:r>
          </w:p>
          <w:p w:rsidR="00EE3A11" w:rsidRPr="002F6A28" w:rsidP="007F13E8" w14:paraId="780CE69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7765-2 Plastics film and sheeting — Determination of impact resistance by the free-falling dart method — Part 2: Instrumented puncture test</w:t>
            </w:r>
          </w:p>
          <w:p w:rsidR="00EE3A11" w:rsidRPr="002F6A28" w:rsidP="007F13E8" w14:paraId="21F6535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17855-1 Plastics — Polyethylene (PE) moulding and extrusion materials — Part 1: Designation system and basis for specifications</w:t>
            </w:r>
          </w:p>
          <w:p w:rsidR="00EE3A11" w:rsidRPr="002F6A28" w:rsidP="007F13E8" w14:paraId="01E91F6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2053-1 Carbon black used in rubber products - Specification - Part 1: Intermediate super abrasion furnace carbon black (ISAF) - N219 grade.</w:t>
            </w:r>
          </w:p>
          <w:p w:rsidR="00EE3A11" w:rsidRPr="002F6A28" w:rsidP="007F13E8" w14:paraId="6765AB1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2053-2 Carbon black used in rubber products - Specification - Part 2: Intermediate super abrasion furnace carbon black (ISAF) - N220 grade.</w:t>
            </w:r>
          </w:p>
          <w:p w:rsidR="00EE3A11" w:rsidRPr="002F6A28" w:rsidP="007F13E8" w14:paraId="4261B64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2053-3 Carbon black used in rubber products - Specification - Part 3: Intermediate super abrasion furnace carbon black (ISAF) - N231 grade.</w:t>
            </w:r>
          </w:p>
          <w:p w:rsidR="00EE3A11" w:rsidRPr="002F6A28" w:rsidP="007F13E8" w14:paraId="399A844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2053-4 Carbon black used in rubber products - Specification - Part 4: High abrasion furnace carbon black (HAF) - N330 grade</w:t>
            </w:r>
          </w:p>
          <w:p w:rsidR="00EE3A11" w:rsidRPr="002F6A28" w:rsidP="007F13E8" w14:paraId="77D08FD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D1603 Standard Test Method for Carbon Black Content in Olefin Plastics</w:t>
            </w:r>
          </w:p>
          <w:p w:rsidR="00EE3A11" w:rsidRPr="002F6A28" w:rsidP="007F13E8" w14:paraId="172C4B2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D4397 Standard Specification for Polyethylene Sheeting for Construction, Industrial, and agricultural</w:t>
            </w:r>
          </w:p>
        </w:tc>
      </w:tr>
      <w:tr w14:paraId="182C07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D67F0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789E11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2027</w:t>
            </w:r>
          </w:p>
          <w:p w:rsidR="00EE3A11" w:rsidRPr="002F6A28" w:rsidP="008953C4" w14:paraId="5F8BFB1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32892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C1787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DAE0E9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973195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December 2026</w:t>
            </w:r>
          </w:p>
          <w:p w:rsidR="000C3B6C" w:rsidRPr="00E3324D" w:rsidP="000C3B6C" w14:paraId="4FA0E27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A1C0B5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0EC50AA" w14:textId="77777777">
            <w:r w:rsidRPr="00CE6C29">
              <w:t>Kenya Bureau of Standards</w:t>
            </w:r>
          </w:p>
          <w:p w:rsidR="00CE6C29" w:rsidRPr="00CE6C29" w:rsidP="000C3B6C" w14:paraId="14DF62DA" w14:textId="77777777">
            <w:r w:rsidRPr="00CE6C29">
              <w:t>WTO/TBT National Enquiry Point P.O. Box: 54974-00200, Nairobi, Kenya Tel: + (254) 0 2060 5490, 60 5506 / 694 8258</w:t>
            </w:r>
          </w:p>
          <w:p w:rsidR="00CE6C29" w:rsidRPr="00CE6C29" w:rsidP="000C3B6C" w14:paraId="58DFF78C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</w:t>
            </w:r>
            <w:hyperlink r:id="rId8" w:history="1">
              <w:r w:rsidRPr="00CE6C29">
                <w:rPr>
                  <w:color w:val="0000FF"/>
                  <w:u w:val="single"/>
                </w:rPr>
                <w:t>tbtnep@kebs.go.ke</w:t>
              </w:r>
            </w:hyperlink>
            <w:r w:rsidRPr="00CE6C29">
              <w:t xml:space="preserve"> 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6679938F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50031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912E4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ED8432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467B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7F8DC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125BE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FF77F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BEE6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G/TBT/N/KEN/2120</w:t>
    </w:r>
    <w:bookmarkEnd w:id="0"/>
  </w:p>
  <w:p w:rsidR="009239F7" w:rsidRPr="002F6A28" w:rsidP="009239F7" w14:paraId="2EA083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D22C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012479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A39F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CB54B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7E703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70064C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31F9B0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E8C4A04" w14:textId="77777777">
          <w:pPr>
            <w:jc w:val="right"/>
            <w:rPr>
              <w:b/>
              <w:szCs w:val="16"/>
            </w:rPr>
          </w:pPr>
        </w:p>
      </w:tc>
    </w:tr>
    <w:tr w14:paraId="340EBE5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5280C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C69DB4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G/TBT/N/KEN/2120</w:t>
          </w:r>
          <w:bookmarkEnd w:id="2"/>
        </w:p>
      </w:tc>
    </w:tr>
    <w:tr w14:paraId="5335959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A9C1D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7E169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October 2026</w:t>
          </w:r>
          <w:bookmarkEnd w:id="3"/>
          <w:bookmarkEnd w:id="4"/>
        </w:p>
      </w:tc>
    </w:tr>
    <w:tr w14:paraId="7690FF3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9B9A47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(26-6869)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1E8444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68FB9E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39C82B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65002F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2DC38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8032689">
    <w:abstractNumId w:val="9"/>
  </w:num>
  <w:num w:numId="2" w16cid:durableId="332496082">
    <w:abstractNumId w:val="7"/>
  </w:num>
  <w:num w:numId="3" w16cid:durableId="1527211529">
    <w:abstractNumId w:val="6"/>
  </w:num>
  <w:num w:numId="4" w16cid:durableId="187835748">
    <w:abstractNumId w:val="5"/>
  </w:num>
  <w:num w:numId="5" w16cid:durableId="588319809">
    <w:abstractNumId w:val="4"/>
  </w:num>
  <w:num w:numId="6" w16cid:durableId="1621720888">
    <w:abstractNumId w:val="12"/>
  </w:num>
  <w:num w:numId="7" w16cid:durableId="456722180">
    <w:abstractNumId w:val="11"/>
  </w:num>
  <w:num w:numId="8" w16cid:durableId="1524442364">
    <w:abstractNumId w:val="10"/>
  </w:num>
  <w:num w:numId="9" w16cid:durableId="4516335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3168259">
    <w:abstractNumId w:val="13"/>
  </w:num>
  <w:num w:numId="11" w16cid:durableId="1162694211">
    <w:abstractNumId w:val="8"/>
  </w:num>
  <w:num w:numId="12" w16cid:durableId="1987322216">
    <w:abstractNumId w:val="3"/>
  </w:num>
  <w:num w:numId="13" w16cid:durableId="483818579">
    <w:abstractNumId w:val="2"/>
  </w:num>
  <w:num w:numId="14" w16cid:durableId="1904363507">
    <w:abstractNumId w:val="1"/>
  </w:num>
  <w:num w:numId="15" w16cid:durableId="228616951">
    <w:abstractNumId w:val="0"/>
  </w:num>
  <w:num w:numId="16" w16cid:durableId="11994695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064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003B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9D9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2A41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25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401A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D50E6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2008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37C9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205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mailto:tbtnep@kebs.go.ke" TargetMode="External" /><Relationship Id="rId9" Type="http://schemas.openxmlformats.org/officeDocument/2006/relationships/hyperlink" Target="http://www.kebs.go.k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A3A1C-977A-4758-8B96-14A5348200F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529</Words>
  <Characters>3111</Characters>
  <Application>Microsoft Office Word</Application>
  <DocSecurity>0</DocSecurity>
  <Lines>73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2026-10-05T09:24:00Z</dcterms:created>
  <dcterms:modified xsi:type="dcterms:W3CDTF">2026-10-05T10:08:00Z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