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72D33E0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C2BFCA1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E8787AD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FD3E9E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06CD3D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A087ADC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F85C99" w:rsidRPr="002F6A28" w:rsidP="002F6A28" w14:paraId="225E1EE5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029C46E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FC1B51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EE3A11" w:rsidRPr="00C379C8" w:rsidP="00837F6B" w14:paraId="554CE93A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>
              <w:t xml:space="preserve"> Saudi Food and Drug Authority</w:t>
            </w:r>
          </w:p>
        </w:tc>
      </w:tr>
      <w:tr w14:paraId="4637786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059479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3C1D2C4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274A3A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912E97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4594A46C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Pesticides and other agrochemicals (ICS code(s): 65.100)</w:t>
            </w:r>
          </w:p>
        </w:tc>
      </w:tr>
      <w:tr w14:paraId="649B5DA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FB7A83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3BC4E5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Requirement of Chemical Pesticides; (17 page(s), in Arabic)</w:t>
            </w:r>
          </w:p>
          <w:p w:rsidR="000C3B6C" w:rsidRPr="000C3B6C" w:rsidP="002F6A28" w14:paraId="2A1576A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6C31F3" w:rsidRPr="00CE6C29" w:rsidP="002F6A28" w14:paraId="1474EC56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https://members.wto.org/crnattachments/2026/TBT/SAU/26_05157_00_x.pdf</w:t>
              </w:r>
            </w:hyperlink>
          </w:p>
        </w:tc>
      </w:tr>
      <w:tr w14:paraId="550356C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764DBA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334ABB6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technical regulation specifies the requirements of chemical pesticides must meet.</w:t>
            </w:r>
          </w:p>
        </w:tc>
      </w:tr>
      <w:tr w14:paraId="7DA132C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C25B2C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D48D1B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Protection of human health or safety; Protection of animal or plant life or health</w:t>
            </w:r>
          </w:p>
        </w:tc>
      </w:tr>
      <w:tr w14:paraId="0A5B55A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C255D4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EE3A11" w:rsidRPr="002F6A28" w:rsidP="00837F6B" w14:paraId="307818C7" w14:textId="77777777">
            <w:pPr>
              <w:spacing w:before="120" w:after="120"/>
            </w:pPr>
            <w:r w:rsidRPr="002F6A28">
              <w:rPr>
                <w:b/>
              </w:rPr>
              <w:t>Relevant documents:</w:t>
            </w:r>
            <w:r w:rsidRPr="002F6A28">
              <w:t xml:space="preserve"> -</w:t>
            </w:r>
          </w:p>
        </w:tc>
      </w:tr>
      <w:tr w14:paraId="20385E3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CF276F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CCB70AC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13AE4922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0451279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D842F8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432091C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384840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30 November 2026</w:t>
            </w:r>
          </w:p>
          <w:p w:rsidR="000C3B6C" w:rsidRPr="00E3324D" w:rsidP="000C3B6C" w14:paraId="1DCA2ED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0734185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10A5889A" w14:textId="77777777">
            <w:r w:rsidRPr="00CE6C29">
              <w:t>Saudi Standards Metrology and Quality Organization</w:t>
            </w:r>
          </w:p>
          <w:p w:rsidR="00CE6C29" w:rsidRPr="00CE6C29" w:rsidP="000C3B6C" w14:paraId="39762408" w14:textId="77777777">
            <w:pPr>
              <w:spacing w:after="120"/>
            </w:pPr>
            <w:r w:rsidRPr="00CE6C29">
              <w:t xml:space="preserve">P.O. BOX: 3437 Riyadh 11471 Tel: +966(1)2529095 Fax +966(1)4520086 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enquirypoint@saso.gov.sa</w:t>
              </w:r>
            </w:hyperlink>
            <w:r w:rsidRPr="00CE6C29">
              <w:t xml:space="preserve"> Website: www.saso.gov.sa</w:t>
            </w:r>
          </w:p>
        </w:tc>
      </w:tr>
    </w:tbl>
    <w:p w:rsidR="00EE3A11" w:rsidRPr="002F6A28" w:rsidP="00837F6B" w14:paraId="3867A54A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B2A4290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72119BB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927A216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78D8F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CCC78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B47B04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841822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226AF" w:rsidRPr="002F6A28" w:rsidP="009239F7" w14:paraId="204D2C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G/TBT/N/ARE/717, G/TBT/N/BHR/788</w:t>
    </w:r>
  </w:p>
  <w:p w:rsidR="000226AF" w:rsidRPr="002F6A28" w:rsidP="009239F7" w14:paraId="4BB942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G/TBT/N/KWT/773, G/TBT/N/OMN/611</w:t>
    </w:r>
  </w:p>
  <w:p w:rsidR="000226AF" w:rsidRPr="002F6A28" w:rsidP="009239F7" w14:paraId="1D37D5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G/TBT/N/QAT/762, G/TBT/N/SAU/1447</w:t>
    </w:r>
  </w:p>
  <w:p w:rsidR="009239F7" w:rsidRPr="002F6A28" w:rsidP="009239F7" w14:paraId="01FAFD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G/TBT/N/YEM/359</w:t>
    </w:r>
    <w:bookmarkEnd w:id="0"/>
  </w:p>
  <w:p w:rsidR="009239F7" w:rsidRPr="002F6A28" w:rsidP="009239F7" w14:paraId="14CA37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CC420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B1B2FB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451640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6EE7FDD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6AC1FEB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DF62B71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176F200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B2ED033" w14:textId="77777777">
          <w:pPr>
            <w:jc w:val="right"/>
            <w:rPr>
              <w:b/>
              <w:szCs w:val="16"/>
            </w:rPr>
          </w:pPr>
        </w:p>
      </w:tc>
    </w:tr>
    <w:tr w14:paraId="7ED00B80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7ED4BA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226AF" w:rsidRPr="002F6A28" w:rsidP="00B801E9" w14:paraId="457BB841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G/TBT/N/ARE/717, G/TBT/N/BHR/788</w:t>
          </w:r>
        </w:p>
        <w:p w:rsidR="000226AF" w:rsidRPr="002F6A28" w:rsidP="00B801E9" w14:paraId="3658821C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G/TBT/N/KWT/773, G/TBT/N/OMN/611</w:t>
          </w:r>
        </w:p>
        <w:p w:rsidR="000226AF" w:rsidRPr="002F6A28" w:rsidP="00B801E9" w14:paraId="7C84469B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G/TBT/N/QAT/762, G/TBT/N/SAU/1447</w:t>
          </w:r>
        </w:p>
        <w:p w:rsidR="009239F7" w:rsidRPr="002F6A28" w:rsidP="00B801E9" w14:paraId="7995B1B9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G/TBT/N/YEM/359</w:t>
          </w:r>
          <w:bookmarkEnd w:id="2"/>
        </w:p>
      </w:tc>
    </w:tr>
    <w:tr w14:paraId="5858FB3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E56331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921890" w14:paraId="1BF31AD4" w14:textId="77777777">
          <w:pPr>
            <w:spacing w:before="120"/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 October 2026</w:t>
          </w:r>
          <w:bookmarkEnd w:id="3"/>
          <w:bookmarkEnd w:id="4"/>
        </w:p>
      </w:tc>
    </w:tr>
    <w:tr w14:paraId="14701D48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8A9B89A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(26-6791)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21BED6C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D91B0F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C200CDA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499DBCA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593FED9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57712959">
    <w:abstractNumId w:val="9"/>
  </w:num>
  <w:num w:numId="2" w16cid:durableId="1527061991">
    <w:abstractNumId w:val="7"/>
  </w:num>
  <w:num w:numId="3" w16cid:durableId="1454129180">
    <w:abstractNumId w:val="6"/>
  </w:num>
  <w:num w:numId="4" w16cid:durableId="1072000462">
    <w:abstractNumId w:val="5"/>
  </w:num>
  <w:num w:numId="5" w16cid:durableId="1493985104">
    <w:abstractNumId w:val="4"/>
  </w:num>
  <w:num w:numId="6" w16cid:durableId="1663846875">
    <w:abstractNumId w:val="12"/>
  </w:num>
  <w:num w:numId="7" w16cid:durableId="2067335383">
    <w:abstractNumId w:val="11"/>
  </w:num>
  <w:num w:numId="8" w16cid:durableId="1170172260">
    <w:abstractNumId w:val="10"/>
  </w:num>
  <w:num w:numId="9" w16cid:durableId="375127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23896728">
    <w:abstractNumId w:val="13"/>
  </w:num>
  <w:num w:numId="11" w16cid:durableId="1159031834">
    <w:abstractNumId w:val="8"/>
  </w:num>
  <w:num w:numId="12" w16cid:durableId="1290748651">
    <w:abstractNumId w:val="3"/>
  </w:num>
  <w:num w:numId="13" w16cid:durableId="89661514">
    <w:abstractNumId w:val="2"/>
  </w:num>
  <w:num w:numId="14" w16cid:durableId="334377879">
    <w:abstractNumId w:val="1"/>
  </w:num>
  <w:num w:numId="15" w16cid:durableId="87846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26AF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73A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A5D2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C31F3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37F6B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1890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80F15"/>
    <w:rsid w:val="00B97638"/>
    <w:rsid w:val="00BA31D9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FFE3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SAU/26_05157_00_x.pdf" TargetMode="External" /><Relationship Id="rId7" Type="http://schemas.openxmlformats.org/officeDocument/2006/relationships/hyperlink" Target="mailto:enquirypoint@saso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BDE39-1700-48B4-85AB-DD3D75E50F3B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1</Pages>
  <Words>252</Words>
  <Characters>1516</Characters>
  <Application>Microsoft Office Word</Application>
  <DocSecurity>0</DocSecurity>
  <Lines>43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2026-10-01T12:41:00Z</dcterms:created>
  <dcterms:modified xsi:type="dcterms:W3CDTF">2026-10-01T12:54:00Z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