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07B3AA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28621A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EC5458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7CAB9D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10A1C2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BE7AEC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22281C1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D2A58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747F68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ECA2E8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D66D5F2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2E13B5F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9385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27E9B2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EE46A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38631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F3DBF6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Bituminous coal, whether or not pulverised, non-agglomerated (HS code(s): 270112); Coals (ICS code(s): 73.040)</w:t>
            </w:r>
          </w:p>
        </w:tc>
      </w:tr>
      <w:tr w14:paraId="712CCC9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CFA37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7BE86E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MMDC 3 (4883) DTZS, Coal for coke making—Specifications, First edition; (11 page(s), in English)</w:t>
            </w:r>
          </w:p>
          <w:p w:rsidR="000C3B6C" w:rsidRPr="000C3B6C" w:rsidP="002F6A28" w14:paraId="534A767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A790B" w:rsidRPr="00CE6C29" w:rsidP="002F6A28" w14:paraId="6AAF29D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https://members.wto.org/crnattachments/2026/TBT/TZA/26_05001_00_e.pdf</w:t>
              </w:r>
            </w:hyperlink>
          </w:p>
          <w:p w:rsidR="00DA790B" w:rsidRPr="00CE6C29" w:rsidP="002F6A28" w14:paraId="5CE5E870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DA790B" w:rsidRPr="00CE6C29" w:rsidP="002F6A28" w14:paraId="7B12F2C4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DA790B" w:rsidRPr="00CE6C29" w:rsidP="002F6A28" w14:paraId="20F8407E" w14:textId="77777777">
            <w:pPr>
              <w:rPr>
                <w:iCs/>
              </w:rPr>
            </w:pPr>
            <w:r w:rsidRPr="00CE6C29">
              <w:rPr>
                <w:iCs/>
              </w:rPr>
              <w:t>P. O. Box 9524</w:t>
            </w:r>
          </w:p>
          <w:p w:rsidR="00DA790B" w:rsidRPr="00CE6C29" w:rsidP="002F6A28" w14:paraId="6ECEDBD7" w14:textId="77777777">
            <w:pPr>
              <w:rPr>
                <w:iCs/>
              </w:rPr>
            </w:pPr>
            <w:r w:rsidRPr="00CE6C29">
              <w:rPr>
                <w:iCs/>
              </w:rPr>
              <w:t>DAR ES SALAAM, TANZANIA</w:t>
            </w:r>
          </w:p>
          <w:p w:rsidR="00DA790B" w:rsidRPr="00CE6C29" w:rsidP="002F6A28" w14:paraId="10D4BE8B" w14:textId="77777777">
            <w:pPr>
              <w:rPr>
                <w:iCs/>
              </w:rPr>
            </w:pPr>
            <w:r w:rsidRPr="00CE6C29">
              <w:rPr>
                <w:iCs/>
              </w:rPr>
              <w:t>Tel. No: +255 22 245 0298/+255 22 245 0206</w:t>
            </w:r>
          </w:p>
          <w:p w:rsidR="00DA790B" w:rsidRPr="00CE6C29" w:rsidP="002F6A28" w14:paraId="4C9EA2A7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nep@tbs.go.tz</w:t>
              </w:r>
            </w:hyperlink>
          </w:p>
          <w:p w:rsidR="00DA790B" w:rsidRPr="00CE6C29" w:rsidP="002F6A28" w14:paraId="7CD2B76E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DA790B" w:rsidRPr="00CE6C29" w:rsidP="002F6A28" w14:paraId="3AD40434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DA790B" w:rsidRPr="00CE6C29" w:rsidP="002F6A28" w14:paraId="72B20180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DA790B" w:rsidRPr="00CE6C29" w:rsidP="002F6A28" w14:paraId="31F077B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41E2866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EB1B06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1C8F02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Tanzania Standard specifies product quality grades, technical requirements, test methods, inspection rules, marking, transportation, and storage for commercial coal used in coke making. </w:t>
            </w:r>
          </w:p>
          <w:p w:rsidR="00FE448B" w:rsidRPr="00C379C8" w:rsidP="002F6A28" w14:paraId="74B0E8DE" w14:textId="77777777">
            <w:pPr>
              <w:spacing w:before="120" w:after="120"/>
            </w:pPr>
            <w:r w:rsidRPr="00C379C8">
              <w:t>It applies to the production, processing, commercial trade, storage, transportation, and industrial utilization of single and blended coals intended for coke production.</w:t>
            </w:r>
          </w:p>
        </w:tc>
      </w:tr>
      <w:tr w14:paraId="3FF5C4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4B24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FB3635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trade; Cost saving and productivity enhancement</w:t>
            </w:r>
          </w:p>
        </w:tc>
      </w:tr>
      <w:tr w14:paraId="287273A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278F92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5FAD03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2139F2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2088/ISO 562, Hard coal and coke — Determination of volatile matter</w:t>
            </w:r>
          </w:p>
          <w:p w:rsidR="00EE3A11" w:rsidRPr="002F6A28" w:rsidP="007F13E8" w14:paraId="45CDAA0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2092/ISO 1171, Coal and coke — Determination of ash</w:t>
            </w:r>
          </w:p>
          <w:p w:rsidR="00EE3A11" w:rsidRPr="002F6A28" w:rsidP="007F13E8" w14:paraId="7E01C3D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1559, Hard coal — Determination of caking index</w:t>
            </w:r>
          </w:p>
          <w:p w:rsidR="00EE3A11" w:rsidRPr="002F6A28" w:rsidP="007F13E8" w14:paraId="24C2D70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1936-3/ISO 7404-3, Methods for the petrographic analysis of coals — Part 3: Method of determining maceral group composition</w:t>
            </w:r>
          </w:p>
          <w:p w:rsidR="00EE3A11" w:rsidRPr="002F6A28" w:rsidP="007F13E8" w14:paraId="61C05C7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1936-5/ISO 7404-5, Methods for the petrographic analysis of coals — Part 5: Method of determining microscopically the vitrinite reflectance</w:t>
            </w:r>
          </w:p>
          <w:p w:rsidR="00EE3A11" w:rsidRPr="002F6A28" w:rsidP="007F13E8" w14:paraId="2BA9410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11722, Hard coal — Determination of moisture in the general analysis test sample by drying in nitrogen</w:t>
            </w:r>
          </w:p>
          <w:p w:rsidR="00EE3A11" w:rsidRPr="002F6A28" w:rsidP="007F13E8" w14:paraId="172FF7D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2172/ISO 11724, Solid mineral fuels — Determination of fluorine content</w:t>
            </w:r>
          </w:p>
          <w:p w:rsidR="00EE3A11" w:rsidRPr="002F6A28" w:rsidP="007F13E8" w14:paraId="2644C91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13691, Solid mineral fuels — Determination of total sodium, potassium and calcium in coal</w:t>
            </w:r>
          </w:p>
          <w:p w:rsidR="00EE3A11" w:rsidRPr="002F6A28" w:rsidP="007F13E8" w14:paraId="37E2DE6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1963(Parts 1-4)/ISO 13909 (Parts 1–4), Hard coal and coke — Mechanical sampling</w:t>
            </w:r>
          </w:p>
          <w:p w:rsidR="00EE3A11" w:rsidRPr="002F6A28" w:rsidP="007F13E8" w14:paraId="157B02F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2984/ISO 18806, Solid mineral fuels — Determination of chlorine content</w:t>
            </w:r>
          </w:p>
          <w:p w:rsidR="00EE3A11" w:rsidRPr="002F6A28" w:rsidP="007F13E8" w14:paraId="2B2D86A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18894, Coke — Determination of the Coke Reactivity Index (CRI) and Coke Strength After Reaction (CSR)</w:t>
            </w:r>
          </w:p>
          <w:p w:rsidR="00EE3A11" w:rsidRPr="002F6A28" w:rsidP="007F13E8" w14:paraId="0C92EAF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19579, Solid mineral fuels — Determination of sulfur by IR spectrometry</w:t>
            </w:r>
          </w:p>
          <w:p w:rsidR="00EE3A11" w:rsidRPr="002F6A28" w:rsidP="007F13E8" w14:paraId="7B4BDD3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1934-2/ISO 1213-2, Solid mineral fuels — Vocabulary — Part 2: Terms relating to sampling, testing and analysis</w:t>
            </w:r>
          </w:p>
        </w:tc>
      </w:tr>
      <w:tr w14:paraId="6435A2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9CAA9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EDB2E0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982A66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011D9A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89DF7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F2E733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40748E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November 2026</w:t>
            </w:r>
          </w:p>
          <w:p w:rsidR="000C3B6C" w:rsidRPr="00E3324D" w:rsidP="000C3B6C" w14:paraId="768538D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FE23EE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59544E5" w14:textId="77777777">
            <w:r w:rsidRPr="00CE6C29">
              <w:t>Contact person(s):</w:t>
            </w:r>
          </w:p>
          <w:p w:rsidR="00CE6C29" w:rsidRPr="00CE6C29" w:rsidP="000C3B6C" w14:paraId="5A80D896" w14:textId="77777777">
            <w:r w:rsidRPr="00CE6C29">
              <w:t>Ms. Bahati Samillani (NEP officer)</w:t>
            </w:r>
          </w:p>
          <w:p w:rsidR="00CE6C29" w:rsidRPr="00CE6C29" w:rsidP="000C3B6C" w14:paraId="1C01D2B4" w14:textId="77777777">
            <w:r w:rsidRPr="00CE6C29">
              <w:t>Tanzania Bureau of Standards (TBS)</w:t>
            </w:r>
          </w:p>
          <w:p w:rsidR="00CE6C29" w:rsidRPr="00CE6C29" w:rsidP="000C3B6C" w14:paraId="0CFCFF90" w14:textId="77777777">
            <w:r w:rsidRPr="00CE6C29">
              <w:t>Morogoro/Sam Nujoma Road, Ubungo</w:t>
            </w:r>
          </w:p>
          <w:p w:rsidR="00CE6C29" w:rsidRPr="00CE6C29" w:rsidP="000C3B6C" w14:paraId="60E4E551" w14:textId="77777777">
            <w:r w:rsidRPr="00CE6C29">
              <w:t>P O Box 9524</w:t>
            </w:r>
          </w:p>
          <w:p w:rsidR="00CE6C29" w:rsidRPr="00CE6C29" w:rsidP="000C3B6C" w14:paraId="483E427F" w14:textId="77777777">
            <w:r w:rsidRPr="00CE6C29">
              <w:t>Dar Es Salaam</w:t>
            </w:r>
          </w:p>
          <w:p w:rsidR="00CE6C29" w:rsidRPr="00CE6C29" w:rsidP="000C3B6C" w14:paraId="1789D576" w14:textId="77777777">
            <w:r w:rsidRPr="00CE6C29">
              <w:t>Tel: +(255) 22 2450206</w:t>
            </w:r>
          </w:p>
          <w:p w:rsidR="00CE6C29" w:rsidRPr="00CE6C29" w:rsidP="000C3B6C" w14:paraId="1DCEC2BF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10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67D895D7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FFA4C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E46F5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42B5CF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2353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2359B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A4C4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515511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5051A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G/TBT/N/TZA/1656</w:t>
    </w:r>
    <w:bookmarkEnd w:id="0"/>
  </w:p>
  <w:p w:rsidR="009239F7" w:rsidRPr="002F6A28" w:rsidP="009239F7" w14:paraId="1FE1E2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7CD1C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2C2EE5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F3B1D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52786C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6A600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A4E089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6F918E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D3E4E49" w14:textId="77777777">
          <w:pPr>
            <w:jc w:val="right"/>
            <w:rPr>
              <w:b/>
              <w:szCs w:val="16"/>
            </w:rPr>
          </w:pPr>
        </w:p>
      </w:tc>
    </w:tr>
    <w:tr w14:paraId="19506D1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EAD041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E82C1C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G/TBT/N/TZA/1656</w:t>
          </w:r>
          <w:bookmarkEnd w:id="2"/>
        </w:p>
      </w:tc>
    </w:tr>
    <w:tr w14:paraId="7ED9004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770DD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5AA0D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77456EC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5EC185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(26-6612)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D6E307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63D99B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DB7178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40DF35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43EC90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3803234">
    <w:abstractNumId w:val="9"/>
  </w:num>
  <w:num w:numId="2" w16cid:durableId="86461897">
    <w:abstractNumId w:val="7"/>
  </w:num>
  <w:num w:numId="3" w16cid:durableId="472333964">
    <w:abstractNumId w:val="6"/>
  </w:num>
  <w:num w:numId="4" w16cid:durableId="1302348888">
    <w:abstractNumId w:val="5"/>
  </w:num>
  <w:num w:numId="5" w16cid:durableId="64113363">
    <w:abstractNumId w:val="4"/>
  </w:num>
  <w:num w:numId="6" w16cid:durableId="1087581094">
    <w:abstractNumId w:val="12"/>
  </w:num>
  <w:num w:numId="7" w16cid:durableId="407267060">
    <w:abstractNumId w:val="11"/>
  </w:num>
  <w:num w:numId="8" w16cid:durableId="1257593618">
    <w:abstractNumId w:val="10"/>
  </w:num>
  <w:num w:numId="9" w16cid:durableId="5328128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2925467">
    <w:abstractNumId w:val="13"/>
  </w:num>
  <w:num w:numId="11" w16cid:durableId="1828740890">
    <w:abstractNumId w:val="8"/>
  </w:num>
  <w:num w:numId="12" w16cid:durableId="167449990">
    <w:abstractNumId w:val="3"/>
  </w:num>
  <w:num w:numId="13" w16cid:durableId="1933278214">
    <w:abstractNumId w:val="2"/>
  </w:num>
  <w:num w:numId="14" w16cid:durableId="105397012">
    <w:abstractNumId w:val="1"/>
  </w:num>
  <w:num w:numId="15" w16cid:durableId="132410246">
    <w:abstractNumId w:val="0"/>
  </w:num>
  <w:num w:numId="16" w16cid:durableId="10449823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0A2D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1E75C0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A790B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47F3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593FF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001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872243-D98A-41A1-BDFF-96BA114590E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2026-09-24T13:20:00Z</dcterms:created>
  <dcterms:modified xsi:type="dcterms:W3CDTF">2026-09-24T13:20:00Z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