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E99278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48D95F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6BE381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F9A51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A7A6F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60C7F2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MALAYSIA</w:t>
            </w:r>
          </w:p>
          <w:p w:rsidR="00F85C99" w:rsidRPr="002F6A28" w:rsidP="002F6A28" w14:paraId="38765B5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6FE87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3287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3722B5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DF5C415" w14:textId="77777777">
            <w:r w:rsidRPr="00C379C8">
              <w:t>Food Safety &amp; Quality Programme</w:t>
            </w:r>
          </w:p>
          <w:p w:rsidR="00EE3A11" w:rsidRPr="00C379C8" w:rsidP="000C3B6C" w14:paraId="68702FCB" w14:textId="77777777">
            <w:r w:rsidRPr="00C379C8">
              <w:t>Ministry of Health Malaysia</w:t>
            </w:r>
          </w:p>
          <w:p w:rsidR="00EE3A11" w:rsidRPr="00C379C8" w:rsidP="000C3B6C" w14:paraId="32E67A9B" w14:textId="77777777">
            <w:r w:rsidRPr="00C379C8">
              <w:t>Level 4, Menara Prisma</w:t>
            </w:r>
          </w:p>
          <w:p w:rsidR="00EE3A11" w:rsidRPr="00732960" w:rsidP="000C3B6C" w14:paraId="4EFA4973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No.26, Jalan Persiaran Perdana, Presint 3</w:t>
            </w:r>
          </w:p>
          <w:p w:rsidR="00EE3A11" w:rsidRPr="00732960" w:rsidP="000C3B6C" w14:paraId="72E0A301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62675 Putrajaya, Malaysia</w:t>
            </w:r>
          </w:p>
          <w:p w:rsidR="00EE3A11" w:rsidRPr="00732960" w:rsidP="000C3B6C" w14:paraId="2EDA6296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Tel: +603-88850797</w:t>
            </w:r>
          </w:p>
          <w:p w:rsidR="00EE3A11" w:rsidRPr="00732960" w:rsidP="000C3B6C" w14:paraId="0B04ECD6" w14:textId="77777777">
            <w:pPr>
              <w:spacing w:after="120"/>
              <w:rPr>
                <w:lang w:val="es-ES_tradnl"/>
              </w:rPr>
            </w:pPr>
            <w:r w:rsidRPr="00732960">
              <w:rPr>
                <w:lang w:val="es-ES_tradnl"/>
              </w:rPr>
              <w:t xml:space="preserve">E-mail: </w:t>
            </w:r>
            <w:hyperlink r:id="rId6" w:history="1">
              <w:r w:rsidRPr="00732960">
                <w:rPr>
                  <w:color w:val="0000FF"/>
                  <w:u w:val="single"/>
                  <w:lang w:val="es-ES_tradnl"/>
                </w:rPr>
                <w:t>sps.fsqd@moh.gov.my</w:t>
              </w:r>
            </w:hyperlink>
          </w:p>
        </w:tc>
      </w:tr>
      <w:tr w14:paraId="03CE41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9328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191073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</w:t>
            </w:r>
            <w:r w:rsidRPr="002F6A28">
              <w:rPr>
                <w:b/>
              </w:rPr>
              <w:t>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12A72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BBCB9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17D5B7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food (ICS:67), Food preparations for use by infants or young children (HS Code: 2106.90.73 00).</w:t>
            </w:r>
          </w:p>
        </w:tc>
      </w:tr>
      <w:tr w14:paraId="5FB46B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876BE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A4432A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Amendments to Regulation 391 and deletion of Table I and Table II of the Twenty-Third Schedule of the Food Regulations 1985 [</w:t>
            </w:r>
            <w:r w:rsidRPr="00C379C8" w:rsidR="00EE3A11">
              <w:rPr>
                <w:i/>
                <w:iCs/>
              </w:rPr>
              <w:t>P.U. (A) 437/1985</w:t>
            </w:r>
            <w:r w:rsidRPr="00C379C8" w:rsidR="00EE3A11">
              <w:t>]; (6 page(s), in English)</w:t>
            </w:r>
          </w:p>
          <w:p w:rsidR="000C3B6C" w:rsidRPr="000C3B6C" w:rsidP="002F6A28" w14:paraId="4558C69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375F6" w:rsidRPr="00CE6C29" w:rsidP="002F6A28" w14:paraId="79C6EA4A" w14:textId="77777777">
            <w:pPr>
              <w:rPr>
                <w:iCs/>
              </w:rPr>
            </w:pPr>
            <w:r w:rsidRPr="00CE6C29">
              <w:rPr>
                <w:iCs/>
              </w:rPr>
              <w:t>Food Safety &amp; Quality Programme</w:t>
            </w:r>
          </w:p>
          <w:p w:rsidR="00B375F6" w:rsidRPr="00CE6C29" w:rsidP="002F6A28" w14:paraId="5F170082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Malaysia</w:t>
            </w:r>
          </w:p>
          <w:p w:rsidR="00B375F6" w:rsidRPr="00732960" w:rsidP="002F6A28" w14:paraId="107B5D29" w14:textId="77777777">
            <w:pPr>
              <w:rPr>
                <w:iCs/>
                <w:lang w:val="es-ES_tradnl"/>
              </w:rPr>
            </w:pPr>
            <w:r w:rsidRPr="00732960">
              <w:rPr>
                <w:iCs/>
                <w:lang w:val="es-ES_tradnl"/>
              </w:rPr>
              <w:t>Level 4, Menara Prisma</w:t>
            </w:r>
          </w:p>
          <w:p w:rsidR="00B375F6" w:rsidRPr="00732960" w:rsidP="002F6A28" w14:paraId="67B1B0E1" w14:textId="77777777">
            <w:pPr>
              <w:rPr>
                <w:iCs/>
                <w:lang w:val="es-ES_tradnl"/>
              </w:rPr>
            </w:pPr>
            <w:r w:rsidRPr="00732960">
              <w:rPr>
                <w:iCs/>
                <w:lang w:val="es-ES_tradnl"/>
              </w:rPr>
              <w:t>No.26, Jalan Persiaran Perdana, Presint 3</w:t>
            </w:r>
          </w:p>
          <w:p w:rsidR="00B375F6" w:rsidRPr="00CE6C29" w:rsidP="002F6A28" w14:paraId="26DB906A" w14:textId="77777777">
            <w:pPr>
              <w:rPr>
                <w:iCs/>
              </w:rPr>
            </w:pPr>
            <w:r w:rsidRPr="00CE6C29">
              <w:rPr>
                <w:iCs/>
              </w:rPr>
              <w:t>62675 Federal Territory Putrajaya, Malaysia</w:t>
            </w:r>
          </w:p>
          <w:p w:rsidR="00B375F6" w:rsidRPr="00CE6C29" w:rsidP="002F6A28" w14:paraId="504002D5" w14:textId="77777777">
            <w:pPr>
              <w:rPr>
                <w:iCs/>
              </w:rPr>
            </w:pPr>
            <w:r w:rsidRPr="00CE6C29">
              <w:rPr>
                <w:iCs/>
              </w:rPr>
              <w:t>Tel: +603-88850797</w:t>
            </w:r>
          </w:p>
          <w:p w:rsidR="00B375F6" w:rsidRPr="00CE6C29" w:rsidP="002F6A28" w14:paraId="42B9746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sps.fsqd@moh.gov.my</w:t>
              </w:r>
            </w:hyperlink>
          </w:p>
        </w:tc>
      </w:tr>
      <w:tr w14:paraId="60F028FB" w14:textId="77777777" w:rsidTr="008D78E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2F6A28" w14:paraId="279237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F6B5A7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amendments to Regulation 391 of the Food Regulations 1985 </w:t>
            </w:r>
            <w:r w:rsidRPr="00C379C8" w:rsidR="00FE448B">
              <w:rPr>
                <w:i/>
                <w:iCs/>
              </w:rPr>
              <w:t>[P.U.(A) 437/1985]</w:t>
            </w:r>
            <w:r w:rsidRPr="00C379C8" w:rsidR="00FE448B">
              <w:t xml:space="preserve"> are as follows:</w:t>
            </w:r>
          </w:p>
          <w:p w:rsidR="00FE448B" w:rsidRPr="00C379C8" w:rsidP="002F6A28" w14:paraId="447B8E4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subregulations 391(3) to 391(6) are to amend the term "processed cereal based food" to "processed cereal-based food";</w:t>
            </w:r>
          </w:p>
          <w:p w:rsidR="00FE448B" w:rsidRPr="00C379C8" w:rsidP="002F6A28" w14:paraId="530E395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subregulations 391(8)(a) and 391(8)(b) are to amend the amount of added carbohydrates from sucrose, fructose, glucose, glucose syrup or honey to products mentioned in subregulations 391(1)(c)(i), 391(1)(c)(ii) and 391(1)(c)(iv);</w:t>
            </w:r>
          </w:p>
          <w:p w:rsidR="00FE448B" w:rsidRPr="00C379C8" w:rsidP="002F6A28" w14:paraId="63B9DE7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 391(9) is to substitute the word "lipid" with "fat";</w:t>
            </w:r>
          </w:p>
          <w:p w:rsidR="00FE448B" w:rsidRPr="00C379C8" w:rsidP="002F6A28" w14:paraId="6C98A01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 391(14) is to delete provisions relating to food additives and to insert provisions on flavourings in processed cereal-based foods for infants and young children;</w:t>
            </w:r>
          </w:p>
          <w:p w:rsidR="00FE448B" w:rsidRPr="00C379C8" w:rsidP="002F6A28" w14:paraId="3641C3C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 391(15) is to delete provision on food conditioner in processed cereal-based foods for infants and young children;</w:t>
            </w:r>
          </w:p>
          <w:p w:rsidR="00FE448B" w:rsidRPr="00C379C8" w:rsidP="002F6A28" w14:paraId="13FFAEA3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 391(17)(b)(i) is to amend nutrition labelling in processed cereal-based foods for infants and young children;</w:t>
            </w:r>
          </w:p>
          <w:p w:rsidR="00FE448B" w:rsidRPr="00C379C8" w:rsidP="002F6A28" w14:paraId="52DB6FC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subregulation 391(21) is to delete provision on contaminants in processed cereal-based foods for infants and young children;</w:t>
            </w:r>
          </w:p>
          <w:p w:rsidR="00FE448B" w:rsidRPr="00C379C8" w:rsidP="002F6A28" w14:paraId="475C8AA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Table I of the Twenty-Third Schedule is to delete the list of permitted food additives and its maximum level in processed cereal-based foods for infants and young children; and</w:t>
            </w:r>
          </w:p>
          <w:p w:rsidR="00FE448B" w:rsidRPr="00C379C8" w:rsidP="002F6A28" w14:paraId="443FDC3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Table II of the Twenty-Third Schedule is to delete the list of permitted food additives in processed cereal-based foods for infants and young children.</w:t>
            </w:r>
          </w:p>
        </w:tc>
      </w:tr>
      <w:tr w14:paraId="1FCAC3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6120D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134C08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</w:t>
            </w:r>
          </w:p>
        </w:tc>
      </w:tr>
      <w:tr w14:paraId="26A199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0B512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D81C1E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5F8A490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Food Act 1983 [</w:t>
            </w:r>
            <w:r w:rsidRPr="002F6A28">
              <w:rPr>
                <w:i/>
                <w:iCs/>
              </w:rPr>
              <w:t>Act 281</w:t>
            </w:r>
            <w:r w:rsidRPr="002F6A28">
              <w:t>]</w:t>
            </w:r>
          </w:p>
          <w:p w:rsidR="00EE3A11" w:rsidRPr="002F6A28" w:rsidP="007F13E8" w14:paraId="5ECE2D02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Food Regulations 1985 [</w:t>
            </w:r>
            <w:r w:rsidRPr="002F6A28">
              <w:rPr>
                <w:i/>
                <w:iCs/>
              </w:rPr>
              <w:t>P.U.(A) 437/1985</w:t>
            </w:r>
            <w:r w:rsidRPr="002F6A28">
              <w:t>]</w:t>
            </w:r>
          </w:p>
        </w:tc>
      </w:tr>
      <w:tr w14:paraId="1448EC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09B81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8D05C3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C6F48C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publication</w:t>
            </w:r>
          </w:p>
        </w:tc>
      </w:tr>
      <w:tr w14:paraId="13AB65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CB789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81B83C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29B283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November 2026</w:t>
            </w:r>
          </w:p>
          <w:p w:rsidR="000C3B6C" w:rsidRPr="00E3324D" w:rsidP="000C3B6C" w14:paraId="65634F7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DEBDDD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CA9A278" w14:textId="77777777">
            <w:r w:rsidRPr="00CE6C29">
              <w:t>Food Safety &amp; Quality Programme</w:t>
            </w:r>
          </w:p>
          <w:p w:rsidR="00CE6C29" w:rsidRPr="00CE6C29" w:rsidP="000C3B6C" w14:paraId="22CAC5FD" w14:textId="77777777">
            <w:r w:rsidRPr="00CE6C29">
              <w:t>Ministry of Health Malaysia</w:t>
            </w:r>
          </w:p>
          <w:p w:rsidR="00CE6C29" w:rsidRPr="00732960" w:rsidP="000C3B6C" w14:paraId="581A4011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Level 4, Menara Prisma</w:t>
            </w:r>
          </w:p>
          <w:p w:rsidR="00CE6C29" w:rsidRPr="00732960" w:rsidP="000C3B6C" w14:paraId="0218BF1F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No.26, Jalan Persiaran Perdana, Presint 3</w:t>
            </w:r>
          </w:p>
          <w:p w:rsidR="00CE6C29" w:rsidRPr="00732960" w:rsidP="000C3B6C" w14:paraId="0A68ADCE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62675 Putrajaya, Malaysia</w:t>
            </w:r>
          </w:p>
          <w:p w:rsidR="00CE6C29" w:rsidRPr="00732960" w:rsidP="000C3B6C" w14:paraId="6CE06B63" w14:textId="77777777">
            <w:pPr>
              <w:rPr>
                <w:lang w:val="es-ES_tradnl"/>
              </w:rPr>
            </w:pPr>
            <w:r w:rsidRPr="00732960">
              <w:rPr>
                <w:lang w:val="es-ES_tradnl"/>
              </w:rPr>
              <w:t>Tel: +603-88850797</w:t>
            </w:r>
          </w:p>
          <w:p w:rsidR="00CE6C29" w:rsidRPr="00732960" w:rsidP="000C3B6C" w14:paraId="7884A498" w14:textId="77777777">
            <w:pPr>
              <w:spacing w:after="120"/>
              <w:rPr>
                <w:lang w:val="es-ES_tradnl"/>
              </w:rPr>
            </w:pPr>
            <w:r w:rsidRPr="00732960">
              <w:rPr>
                <w:lang w:val="es-ES_tradnl"/>
              </w:rPr>
              <w:t xml:space="preserve">E-mail: </w:t>
            </w:r>
            <w:hyperlink r:id="rId6" w:history="1">
              <w:r w:rsidRPr="00732960">
                <w:rPr>
                  <w:color w:val="0000FF"/>
                  <w:u w:val="single"/>
                  <w:lang w:val="es-ES_tradnl"/>
                </w:rPr>
                <w:t>sps.fsqd@moh.gov.my</w:t>
              </w:r>
            </w:hyperlink>
          </w:p>
        </w:tc>
      </w:tr>
    </w:tbl>
    <w:p w:rsidR="00EE3A11" w:rsidRPr="00732960" w:rsidP="00887259" w14:paraId="314EFF6E" w14:textId="77777777">
      <w:pPr>
        <w:jc w:val="center"/>
        <w:rPr>
          <w:lang w:val="es-ES_tradnl"/>
        </w:rPr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05E72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BE949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907C77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654F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1AAAB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7298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65AE03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A29E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G/TBT/N/MYS/137</w:t>
    </w:r>
    <w:bookmarkEnd w:id="0"/>
  </w:p>
  <w:p w:rsidR="009239F7" w:rsidRPr="002F6A28" w:rsidP="009239F7" w14:paraId="3BAE24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2BBDB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BE87CF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21C95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EB872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AC96C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1395D2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236793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ED4B53B" w14:textId="77777777">
          <w:pPr>
            <w:jc w:val="right"/>
            <w:rPr>
              <w:b/>
              <w:szCs w:val="16"/>
            </w:rPr>
          </w:pPr>
        </w:p>
      </w:tc>
    </w:tr>
    <w:tr w14:paraId="6334CDC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0B71D9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BF64EA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G/TBT/N/MYS/137</w:t>
          </w:r>
          <w:bookmarkEnd w:id="2"/>
        </w:p>
      </w:tc>
    </w:tr>
    <w:tr w14:paraId="7557397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C785F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6A33F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September 2026</w:t>
          </w:r>
          <w:bookmarkEnd w:id="3"/>
          <w:bookmarkEnd w:id="4"/>
        </w:p>
      </w:tc>
    </w:tr>
    <w:tr w14:paraId="7DD258B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E440AF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(26-6570)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366122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CB5A0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9A392A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33D962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EDBE60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multilevel"/>
    <w:tmpl w:val="63D52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3049240">
    <w:abstractNumId w:val="9"/>
  </w:num>
  <w:num w:numId="2" w16cid:durableId="2038658308">
    <w:abstractNumId w:val="7"/>
  </w:num>
  <w:num w:numId="3" w16cid:durableId="360479378">
    <w:abstractNumId w:val="6"/>
  </w:num>
  <w:num w:numId="4" w16cid:durableId="1694724850">
    <w:abstractNumId w:val="5"/>
  </w:num>
  <w:num w:numId="5" w16cid:durableId="539510273">
    <w:abstractNumId w:val="4"/>
  </w:num>
  <w:num w:numId="6" w16cid:durableId="1755324421">
    <w:abstractNumId w:val="12"/>
  </w:num>
  <w:num w:numId="7" w16cid:durableId="156966596">
    <w:abstractNumId w:val="11"/>
  </w:num>
  <w:num w:numId="8" w16cid:durableId="542056988">
    <w:abstractNumId w:val="10"/>
  </w:num>
  <w:num w:numId="9" w16cid:durableId="21288938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418247">
    <w:abstractNumId w:val="13"/>
  </w:num>
  <w:num w:numId="11" w16cid:durableId="2035030081">
    <w:abstractNumId w:val="8"/>
  </w:num>
  <w:num w:numId="12" w16cid:durableId="653027495">
    <w:abstractNumId w:val="3"/>
  </w:num>
  <w:num w:numId="13" w16cid:durableId="1843396654">
    <w:abstractNumId w:val="2"/>
  </w:num>
  <w:num w:numId="14" w16cid:durableId="756948155">
    <w:abstractNumId w:val="1"/>
  </w:num>
  <w:num w:numId="15" w16cid:durableId="1810590866">
    <w:abstractNumId w:val="0"/>
  </w:num>
  <w:num w:numId="16" w16cid:durableId="770473494">
    <w:abstractNumId w:val="14"/>
  </w:num>
  <w:num w:numId="17" w16cid:durableId="19438045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17B31"/>
    <w:rsid w:val="001206E6"/>
    <w:rsid w:val="00125032"/>
    <w:rsid w:val="00130C98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45D2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05EE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2960"/>
    <w:rsid w:val="00736D06"/>
    <w:rsid w:val="00745146"/>
    <w:rsid w:val="00756BA6"/>
    <w:rsid w:val="007577E3"/>
    <w:rsid w:val="00760DB3"/>
    <w:rsid w:val="007624E8"/>
    <w:rsid w:val="00783534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D78E0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375F6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21E38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ps.fsqd@moh.gov.my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24BF9-5C1F-4A17-8628-11A2D353862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2026-09-23T08:51:00Z</dcterms:created>
  <dcterms:modified xsi:type="dcterms:W3CDTF">2026-09-23T08:53:00Z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