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AA5E9E" w14:paraId="60CC7B19" w14:textId="77777777">
      <w:pPr>
        <w:pStyle w:val="Title"/>
        <w:spacing w:before="520" w:after="280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F9B4AC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39040F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CA8604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018C53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153343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7005E17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40F951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81C64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7A066C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F931FEE" w14:textId="77777777">
            <w:r w:rsidRPr="00C379C8">
              <w:t>Jordan Standards and Metrology Organization (JSMO)</w:t>
            </w:r>
          </w:p>
          <w:p w:rsidR="00EE3A11" w:rsidRPr="00C379C8" w:rsidP="000C3B6C" w14:paraId="0A3CC62E" w14:textId="77777777">
            <w:r w:rsidRPr="00C379C8">
              <w:t>Tel: +962 6 5301225, Fax: +962 6 5301249</w:t>
            </w:r>
          </w:p>
          <w:p w:rsidR="00EE3A11" w:rsidRPr="00C379C8" w:rsidP="000C3B6C" w14:paraId="588B8895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7C03ACF8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2CC1365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D6611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AA5E9E" w14:paraId="3F57F790" w14:textId="77777777">
            <w:pPr>
              <w:spacing w:before="140" w:after="140"/>
            </w:pPr>
            <w:r w:rsidRPr="002F6A28">
              <w:rPr>
                <w:b/>
              </w:rPr>
              <w:t>Notified under Article 2.9.2 [X</w:t>
            </w:r>
            <w:r w:rsidRPr="002F6A28">
              <w:rPr>
                <w:b/>
              </w:rPr>
              <w:t>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1B5A5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4E781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AA5E9E" w14:paraId="5C617440" w14:textId="77777777">
            <w:pPr>
              <w:spacing w:before="140" w:after="14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Tea (ICS code(s): 67.140.10)</w:t>
            </w:r>
          </w:p>
        </w:tc>
      </w:tr>
      <w:tr w14:paraId="55AB8A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89A97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AA5E9E" w14:paraId="4C37B1A5" w14:textId="77777777">
            <w:pPr>
              <w:spacing w:before="140" w:after="14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DJS 2439:2026 Spices and condiments – Mate; (4 page(s), in Arabic)</w:t>
            </w:r>
          </w:p>
          <w:p w:rsidR="000C3B6C" w:rsidRPr="000C3B6C" w:rsidP="00AA5E9E" w14:paraId="0FA6D83E" w14:textId="77777777">
            <w:pPr>
              <w:spacing w:before="140" w:after="14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17D63" w:rsidRPr="00CE6C29" w:rsidP="00AA5E9E" w14:paraId="0EC27913" w14:textId="77777777">
            <w:pPr>
              <w:spacing w:before="140" w:after="140"/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https://jsmo.gov.jo/EBV4.0/Root_Storage/AR/EB_UsefullLinks/DJS__2439_-_2026.pdf</w:t>
              </w:r>
            </w:hyperlink>
          </w:p>
        </w:tc>
      </w:tr>
      <w:tr w14:paraId="3A5322D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0E8286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AA5E9E" w14:paraId="556261EA" w14:textId="77777777">
            <w:pPr>
              <w:spacing w:before="140" w:after="14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Jordanian Standard specifies the requirements that shall be met by dry maté intended for use in the preparation of maté beverage extract.</w:t>
            </w:r>
          </w:p>
        </w:tc>
      </w:tr>
      <w:tr w14:paraId="17D08D4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26BEA2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AA5E9E" w14:paraId="21035495" w14:textId="77777777">
            <w:pPr>
              <w:spacing w:before="140" w:after="14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Protection of human health or safety; Harmonization; Reducing trade barriers and facilitating trade</w:t>
            </w:r>
          </w:p>
        </w:tc>
      </w:tr>
      <w:tr w14:paraId="547427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6C7C8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AA5E9E" w14:paraId="2955B22B" w14:textId="77777777">
            <w:pPr>
              <w:spacing w:before="140" w:after="14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AA5E9E" w14:paraId="57A0F216" w14:textId="77777777">
            <w:pPr>
              <w:numPr>
                <w:ilvl w:val="0"/>
                <w:numId w:val="16"/>
              </w:numPr>
              <w:spacing w:before="140" w:after="140"/>
            </w:pPr>
            <w:r w:rsidRPr="002F6A28">
              <w:t>Syrian standard 873/1990</w:t>
            </w:r>
          </w:p>
        </w:tc>
      </w:tr>
      <w:tr w14:paraId="43DC187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716C7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AA5E9E" w14:paraId="0FEE1DC9" w14:textId="77777777">
            <w:pPr>
              <w:spacing w:before="140" w:after="14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 December 2026</w:t>
            </w:r>
          </w:p>
          <w:p w:rsidR="00EE3A11" w:rsidRPr="002F6A28" w:rsidP="00AA5E9E" w14:paraId="3CF9526E" w14:textId="77777777">
            <w:pPr>
              <w:spacing w:before="140" w:after="14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March 2027</w:t>
            </w:r>
          </w:p>
        </w:tc>
      </w:tr>
      <w:tr w14:paraId="3C0C67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DA319D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AA5E9E" w14:paraId="2522548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40" w:after="14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AA5E9E" w14:paraId="31124ECF" w14:textId="77777777">
            <w:pPr>
              <w:spacing w:before="140" w:after="14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November 2026</w:t>
            </w:r>
          </w:p>
          <w:p w:rsidR="000C3B6C" w:rsidRPr="00E3324D" w:rsidP="00AA5E9E" w14:paraId="26662DC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40" w:after="14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AA5E9E" w14:paraId="38F6BEDA" w14:textId="77777777">
            <w:pPr>
              <w:spacing w:before="140" w:after="14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AA5E9E" w14:paraId="6D047454" w14:textId="77777777">
            <w:r w:rsidRPr="00CE6C29">
              <w:t>Jordan Standards and Metrology Organization (JSMO)</w:t>
            </w:r>
          </w:p>
          <w:p w:rsidR="00CE6C29" w:rsidRPr="00CE6C29" w:rsidP="00AA5E9E" w14:paraId="5EEFB120" w14:textId="77777777">
            <w:r w:rsidRPr="00CE6C29">
              <w:t>WTO/TBT Enquiry Point</w:t>
            </w:r>
          </w:p>
          <w:p w:rsidR="00CE6C29" w:rsidRPr="00CE6C29" w:rsidP="00AA5E9E" w14:paraId="2C6B0725" w14:textId="77777777">
            <w:r w:rsidRPr="00CE6C29">
              <w:t>Tel: +962 6 5301225</w:t>
            </w:r>
          </w:p>
          <w:p w:rsidR="00CE6C29" w:rsidRPr="00A26093" w:rsidP="00AA5E9E" w14:paraId="20FDED36" w14:textId="77777777">
            <w:pPr>
              <w:rPr>
                <w:lang w:val="fr-CH"/>
              </w:rPr>
            </w:pPr>
            <w:r w:rsidRPr="00A26093">
              <w:rPr>
                <w:lang w:val="fr-CH"/>
              </w:rPr>
              <w:t>Fax: +962 6 5301249</w:t>
            </w:r>
          </w:p>
          <w:p w:rsidR="00CE6C29" w:rsidRPr="00A26093" w:rsidP="00AA5E9E" w14:paraId="4881F121" w14:textId="77777777">
            <w:pPr>
              <w:spacing w:after="140"/>
              <w:rPr>
                <w:lang w:val="fr-CH"/>
              </w:rPr>
            </w:pPr>
            <w:r w:rsidRPr="00A26093">
              <w:rPr>
                <w:lang w:val="fr-CH"/>
              </w:rPr>
              <w:t xml:space="preserve">E-mail: </w:t>
            </w:r>
            <w:hyperlink r:id="rId9" w:history="1">
              <w:r w:rsidRPr="00A26093">
                <w:rPr>
                  <w:color w:val="0000FF"/>
                  <w:u w:val="single"/>
                  <w:lang w:val="fr-CH"/>
                </w:rPr>
                <w:t>enquiry@jsmo.gov.jo</w:t>
              </w:r>
            </w:hyperlink>
          </w:p>
        </w:tc>
      </w:tr>
    </w:tbl>
    <w:p w:rsidR="00EE3A11" w:rsidRPr="00A26093" w:rsidP="00887259" w14:paraId="42FA54B1" w14:textId="77777777">
      <w:pPr>
        <w:jc w:val="center"/>
        <w:rPr>
          <w:lang w:val="fr-CH"/>
        </w:rPr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6E225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DFE9BE9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C0B031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AD3EC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C4D9D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8AD73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1466DF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A3603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G/TBT/N/JOR/106</w:t>
    </w:r>
    <w:bookmarkEnd w:id="0"/>
  </w:p>
  <w:p w:rsidR="009239F7" w:rsidRPr="002F6A28" w:rsidP="009239F7" w14:paraId="75261EA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2721BE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EA5018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94A57D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9D911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3D3A413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2767B8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4181B3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BD8AD20" w14:textId="77777777">
          <w:pPr>
            <w:jc w:val="right"/>
            <w:rPr>
              <w:b/>
              <w:szCs w:val="16"/>
            </w:rPr>
          </w:pPr>
        </w:p>
      </w:tc>
    </w:tr>
    <w:tr w14:paraId="54BF740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66E51F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14A919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G/TBT/N/JOR/106</w:t>
          </w:r>
          <w:bookmarkEnd w:id="2"/>
        </w:p>
      </w:tc>
    </w:tr>
    <w:tr w14:paraId="361635B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D29F8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E3F1BB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September 2026</w:t>
          </w:r>
          <w:bookmarkEnd w:id="3"/>
          <w:bookmarkEnd w:id="4"/>
        </w:p>
      </w:tc>
    </w:tr>
    <w:tr w14:paraId="6657D92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D183E5F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(26-6548)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61D8A8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720F05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3324F8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C23091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5B1989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80617547">
    <w:abstractNumId w:val="9"/>
  </w:num>
  <w:num w:numId="2" w16cid:durableId="824398149">
    <w:abstractNumId w:val="7"/>
  </w:num>
  <w:num w:numId="3" w16cid:durableId="1524904464">
    <w:abstractNumId w:val="6"/>
  </w:num>
  <w:num w:numId="4" w16cid:durableId="315302241">
    <w:abstractNumId w:val="5"/>
  </w:num>
  <w:num w:numId="5" w16cid:durableId="1291518935">
    <w:abstractNumId w:val="4"/>
  </w:num>
  <w:num w:numId="6" w16cid:durableId="1104154188">
    <w:abstractNumId w:val="12"/>
  </w:num>
  <w:num w:numId="7" w16cid:durableId="812722446">
    <w:abstractNumId w:val="11"/>
  </w:num>
  <w:num w:numId="8" w16cid:durableId="850946443">
    <w:abstractNumId w:val="10"/>
  </w:num>
  <w:num w:numId="9" w16cid:durableId="1927712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0620303">
    <w:abstractNumId w:val="13"/>
  </w:num>
  <w:num w:numId="11" w16cid:durableId="180969466">
    <w:abstractNumId w:val="8"/>
  </w:num>
  <w:num w:numId="12" w16cid:durableId="84694312">
    <w:abstractNumId w:val="3"/>
  </w:num>
  <w:num w:numId="13" w16cid:durableId="1098910246">
    <w:abstractNumId w:val="2"/>
  </w:num>
  <w:num w:numId="14" w16cid:durableId="1052272012">
    <w:abstractNumId w:val="1"/>
  </w:num>
  <w:num w:numId="15" w16cid:durableId="1177189401">
    <w:abstractNumId w:val="0"/>
  </w:num>
  <w:num w:numId="16" w16cid:durableId="3556908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17D63"/>
    <w:rsid w:val="0042599C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26093"/>
    <w:rsid w:val="00A31389"/>
    <w:rsid w:val="00A6057A"/>
    <w:rsid w:val="00A611FF"/>
    <w:rsid w:val="00A64451"/>
    <w:rsid w:val="00A71BE1"/>
    <w:rsid w:val="00A74017"/>
    <w:rsid w:val="00A769BF"/>
    <w:rsid w:val="00A9543B"/>
    <w:rsid w:val="00A978D1"/>
    <w:rsid w:val="00AA332C"/>
    <w:rsid w:val="00AA4D5C"/>
    <w:rsid w:val="00AA5E9E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6F33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20F8F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75EF6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EA253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jsmo@jsmo.gov.jo" TargetMode="External" /><Relationship Id="rId7" Type="http://schemas.openxmlformats.org/officeDocument/2006/relationships/hyperlink" Target="http://www.jsmo.gov.jo/" TargetMode="External" /><Relationship Id="rId8" Type="http://schemas.openxmlformats.org/officeDocument/2006/relationships/hyperlink" Target="https://jsmo.gov.jo/EBV4.0/Root_Storage/AR/EB_UsefullLinks/DJS__2439_-_2026.pdf" TargetMode="External" /><Relationship Id="rId9" Type="http://schemas.openxmlformats.org/officeDocument/2006/relationships/hyperlink" Target="mailto:enquiry@jsmo.gov.j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e9855b95-3c26-4676-85f2-5ee5fa11ce32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5ECA4-BD85-4C4A-976D-B99EEBDBCC82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4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3</cp:revision>
  <dcterms:created xsi:type="dcterms:W3CDTF">2026-09-22T12:40:00Z</dcterms:created>
  <dcterms:modified xsi:type="dcterms:W3CDTF">2026-09-22T13:39:00Z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e9855b95-3c26-4676-85f2-5ee5fa11ce32</vt:lpwstr>
  </property>
  <property fmtid="{D5CDD505-2E9C-101B-9397-08002B2CF9AE}" pid="4" name="WTOCLASSIFICATION">
    <vt:lpwstr>WTO OFFICIAL</vt:lpwstr>
  </property>
</Properties>
</file>