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82A663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DA0C5D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BD3A6B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25F70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1AFCF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0AD39D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08FA95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CE949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6EAF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B4325A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A07EBAE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6B5899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BB64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C0C9FB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5D38F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F688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CD72C8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Leather products (ICS code(s): 59.140.35)</w:t>
            </w:r>
          </w:p>
        </w:tc>
      </w:tr>
      <w:tr w14:paraId="576FCA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28BF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64CA7A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1373:2026 Leather –Hides, skins and leather – Specification; (24 page(s), in English)</w:t>
            </w:r>
          </w:p>
          <w:p w:rsidR="000C3B6C" w:rsidRPr="000C3B6C" w:rsidP="002F6A28" w14:paraId="05C8B0E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90391" w:rsidRPr="00CE6C29" w:rsidP="002F6A28" w14:paraId="7F372B5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https://members.wto.org/crnattachments/2026/TBT/KEN/26_04921_00_e.pdf</w:t>
              </w:r>
            </w:hyperlink>
          </w:p>
          <w:p w:rsidR="00490391" w:rsidRPr="00CE6C29" w:rsidP="002F6A28" w14:paraId="02877764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490391" w:rsidRPr="00CE6C29" w:rsidP="002F6A28" w14:paraId="21FBDA52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490391" w:rsidRPr="00CE6C29" w:rsidP="002F6A28" w14:paraId="55F34EF6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490391" w:rsidRPr="00CE6C29" w:rsidP="002F6A28" w14:paraId="722915AC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490391" w:rsidRPr="00CE6C29" w:rsidP="002F6A28" w14:paraId="2D314D5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1A85F3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AD2C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C8DE48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 Standard prescribes the terms and definitions relating to hides, skins and leather.</w:t>
            </w:r>
          </w:p>
        </w:tc>
      </w:tr>
      <w:tr w14:paraId="0D16B4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E5EB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27C7EB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Harmonization; Reducing trade barriers and facilitating trade; Cost saving and productivity enhancement</w:t>
            </w:r>
          </w:p>
        </w:tc>
      </w:tr>
      <w:tr w14:paraId="10E5D6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B0A55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894E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C8F4F66" w14:textId="77777777">
            <w:pPr>
              <w:spacing w:before="120" w:after="120"/>
            </w:pPr>
            <w:r w:rsidRPr="002F6A28">
              <w:t>N/A</w:t>
            </w:r>
          </w:p>
        </w:tc>
      </w:tr>
      <w:tr w14:paraId="26AA6F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C5703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128363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4EB591E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C2C78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37631A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85AFC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58B17F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7422F8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CA4594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8021910" w14:textId="77777777">
            <w:r w:rsidRPr="00CE6C29">
              <w:t>Kenya Bureau of Standards</w:t>
            </w:r>
          </w:p>
          <w:p w:rsidR="00CE6C29" w:rsidRPr="00CE6C29" w:rsidP="000C3B6C" w14:paraId="13886909" w14:textId="77777777">
            <w:r w:rsidRPr="00CE6C29">
              <w:t>WTO/TBT National Enquiry Point</w:t>
            </w:r>
          </w:p>
          <w:p w:rsidR="00CE6C29" w:rsidRPr="00CE6C29" w:rsidP="000C3B6C" w14:paraId="73323929" w14:textId="77777777">
            <w:r w:rsidRPr="00CE6C29">
              <w:t>P.O. Box: 54974-00200, Nairobi, Kenya</w:t>
            </w:r>
          </w:p>
          <w:p w:rsidR="00CE6C29" w:rsidRPr="00CE6C29" w:rsidP="000C3B6C" w14:paraId="68C7D141" w14:textId="77777777">
            <w:r w:rsidRPr="00CE6C29">
              <w:t>Telephone: + (254) 020 605490, 605506/6948258</w:t>
            </w:r>
          </w:p>
          <w:p w:rsidR="00CE6C29" w:rsidRPr="00CE6C29" w:rsidP="000C3B6C" w14:paraId="54B39217" w14:textId="77777777">
            <w:r w:rsidRPr="00CE6C29">
              <w:t>Fax: + (254) 020 609660/609665</w:t>
            </w:r>
          </w:p>
          <w:p w:rsidR="00CE6C29" w:rsidRPr="00CE6C29" w:rsidP="000C3B6C" w14:paraId="07F85047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310676C5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9A906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410B5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4097B0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3E00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C98B6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9880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A95C81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55C7" w:rsidRPr="002F6A28" w:rsidP="009239F7" w14:paraId="0FF96182" w14:textId="3680A5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G/TBT/N/BDI/813</w:t>
    </w:r>
    <w:r w:rsidR="00A53446">
      <w:t xml:space="preserve"> </w:t>
    </w:r>
    <w:r w:rsidRPr="00D155A2" w:rsidR="00A53446">
      <w:t>•</w:t>
    </w:r>
    <w:r w:rsidRPr="002F6A28">
      <w:t xml:space="preserve"> G/TBT/N/KEN/2111</w:t>
    </w:r>
    <w:r w:rsidR="00A53446">
      <w:t xml:space="preserve"> </w:t>
    </w:r>
    <w:r w:rsidRPr="00D155A2" w:rsidR="00A53446">
      <w:t>•</w:t>
    </w:r>
    <w:r w:rsidR="00A53446">
      <w:t xml:space="preserve"> </w:t>
    </w:r>
    <w:r w:rsidRPr="002F6A28">
      <w:t>G/TBT/N/RWA/1486</w:t>
    </w:r>
    <w:r w:rsidR="00A53446">
      <w:t xml:space="preserve"> </w:t>
    </w:r>
    <w:r w:rsidRPr="00D155A2" w:rsidR="00A53446">
      <w:t>•</w:t>
    </w:r>
    <w:r w:rsidRPr="002F6A28">
      <w:t xml:space="preserve"> G/TBT/N/TZA/1652</w:t>
    </w:r>
    <w:r w:rsidR="00A53446">
      <w:t xml:space="preserve"> </w:t>
    </w:r>
    <w:r w:rsidRPr="00D155A2" w:rsidR="00A53446">
      <w:t>•</w:t>
    </w:r>
  </w:p>
  <w:p w:rsidR="009239F7" w:rsidRPr="002F6A28" w:rsidP="009239F7" w14:paraId="6D1E73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G/TBT/N/UGA/2430</w:t>
    </w:r>
    <w:bookmarkEnd w:id="0"/>
  </w:p>
  <w:p w:rsidR="009239F7" w:rsidRPr="002F6A28" w:rsidP="009239F7" w14:paraId="4438FD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4EC8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E647A7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91A1F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6F248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D8571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E6A6B3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7FF325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3ACA2A" w14:textId="77777777">
          <w:pPr>
            <w:jc w:val="right"/>
            <w:rPr>
              <w:b/>
              <w:szCs w:val="16"/>
            </w:rPr>
          </w:pPr>
        </w:p>
      </w:tc>
    </w:tr>
    <w:tr w14:paraId="789629F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3A04B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555C7" w:rsidRPr="002F6A28" w:rsidP="00B801E9" w14:paraId="278B352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G/TBT/N/BDI/813, G/TBT/N/KEN/2111</w:t>
          </w:r>
        </w:p>
        <w:p w:rsidR="00F555C7" w:rsidRPr="002F6A28" w:rsidP="00B801E9" w14:paraId="2283DBA9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G/TBT/N/RWA/1486, G/TBT/N/TZA/1652</w:t>
          </w:r>
        </w:p>
        <w:p w:rsidR="009239F7" w:rsidRPr="002F6A28" w:rsidP="00B801E9" w14:paraId="378EB3D8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G/TBT/N/UGA/2430</w:t>
          </w:r>
          <w:bookmarkEnd w:id="2"/>
        </w:p>
      </w:tc>
    </w:tr>
    <w:tr w14:paraId="48BCC6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D4503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16B22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September 2026</w:t>
          </w:r>
          <w:bookmarkEnd w:id="3"/>
          <w:bookmarkEnd w:id="4"/>
        </w:p>
      </w:tc>
    </w:tr>
    <w:tr w14:paraId="5E81524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0D6CE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(26-6511)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718690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142FA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3F7FB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91328E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4760E6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0870224">
    <w:abstractNumId w:val="9"/>
  </w:num>
  <w:num w:numId="2" w16cid:durableId="2109347757">
    <w:abstractNumId w:val="7"/>
  </w:num>
  <w:num w:numId="3" w16cid:durableId="1761440893">
    <w:abstractNumId w:val="6"/>
  </w:num>
  <w:num w:numId="4" w16cid:durableId="1392462222">
    <w:abstractNumId w:val="5"/>
  </w:num>
  <w:num w:numId="5" w16cid:durableId="449470951">
    <w:abstractNumId w:val="4"/>
  </w:num>
  <w:num w:numId="6" w16cid:durableId="523715126">
    <w:abstractNumId w:val="12"/>
  </w:num>
  <w:num w:numId="7" w16cid:durableId="362940929">
    <w:abstractNumId w:val="11"/>
  </w:num>
  <w:num w:numId="8" w16cid:durableId="1344208906">
    <w:abstractNumId w:val="10"/>
  </w:num>
  <w:num w:numId="9" w16cid:durableId="1036155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852377">
    <w:abstractNumId w:val="13"/>
  </w:num>
  <w:num w:numId="11" w16cid:durableId="1312368477">
    <w:abstractNumId w:val="8"/>
  </w:num>
  <w:num w:numId="12" w16cid:durableId="437523784">
    <w:abstractNumId w:val="3"/>
  </w:num>
  <w:num w:numId="13" w16cid:durableId="757991444">
    <w:abstractNumId w:val="2"/>
  </w:num>
  <w:num w:numId="14" w16cid:durableId="1220557957">
    <w:abstractNumId w:val="1"/>
  </w:num>
  <w:num w:numId="15" w16cid:durableId="82551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0391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40A8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3446"/>
    <w:rsid w:val="00A6057A"/>
    <w:rsid w:val="00A611FF"/>
    <w:rsid w:val="00A64451"/>
    <w:rsid w:val="00A71BE1"/>
    <w:rsid w:val="00A74017"/>
    <w:rsid w:val="00A769BF"/>
    <w:rsid w:val="00A9543B"/>
    <w:rsid w:val="00AA332C"/>
    <w:rsid w:val="00AA4307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5A65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A5B57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155A2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55C7"/>
    <w:rsid w:val="00F650F7"/>
    <w:rsid w:val="00F85C99"/>
    <w:rsid w:val="00F85CDF"/>
    <w:rsid w:val="00F97AEE"/>
    <w:rsid w:val="00FA0362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07CDD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21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B002D-FC4E-44A7-A255-CE9E7E87329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2026-09-21T09:00:00Z</dcterms:created>
  <dcterms:modified xsi:type="dcterms:W3CDTF">2026-09-21T09:40:00Z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