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ABCAD86" w14:textId="77777777">
      <w:pPr>
        <w:pStyle w:val="Title"/>
      </w:pPr>
      <w:r w:rsidRPr="002F663C">
        <w:t>NOTIFICATION</w:t>
      </w:r>
    </w:p>
    <w:p w:rsidR="002F663C" w:rsidRPr="002F663C" w:rsidP="00DD3DD7" w14:paraId="6359CB43" w14:textId="77777777">
      <w:pPr>
        <w:pStyle w:val="Title3"/>
      </w:pPr>
      <w:r w:rsidRPr="002F663C">
        <w:t>Addendum</w:t>
      </w:r>
    </w:p>
    <w:p w:rsidR="002F663C" w:rsidP="001E2E4A" w14:paraId="06D7C48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E9B13D6" w14:textId="77777777">
      <w:pPr>
        <w:rPr>
          <w:rFonts w:eastAsia="Calibri" w:cs="Times New Roman"/>
        </w:rPr>
      </w:pPr>
    </w:p>
    <w:p w:rsidR="002F663C" w:rsidRPr="002F663C" w:rsidP="002F663C" w14:paraId="3E54B356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270C5BB" w14:textId="77777777">
      <w:pPr>
        <w:rPr>
          <w:rFonts w:eastAsia="Calibri" w:cs="Times New Roman"/>
        </w:rPr>
      </w:pPr>
    </w:p>
    <w:p w:rsidR="00C14444" w:rsidRPr="002F663C" w:rsidP="002F663C" w14:paraId="4B5E6875" w14:textId="77777777">
      <w:pPr>
        <w:rPr>
          <w:rFonts w:eastAsia="Calibri" w:cs="Times New Roman"/>
        </w:rPr>
      </w:pPr>
    </w:p>
    <w:p w:rsidR="002F663C" w:rsidRPr="002F663C" w:rsidP="002F663C" w14:paraId="7FDA1BF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821:2024, Maize seed — Requirements for certification, Second edition</w:t>
      </w:r>
    </w:p>
    <w:p w:rsidR="002F663C" w:rsidRPr="002F663C" w:rsidP="002F663C" w14:paraId="6D6F5C7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3D6683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43B591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B3E8C2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368755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96AA4B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CEC005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9927A9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3750FC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723328C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4D6E84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3997BE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A69E2B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FB04EA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9C6605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EEA8C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2C21E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71EAD4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AA14E1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2B78E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9C9A4E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7C84F9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B8FD5F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93E593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7F28DE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F3A530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1A0387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80F19F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66451B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BB2848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AA31CA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E8EE9F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A92A96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77A7C8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821:2024, Maize seed — Requirements for certification, Second edition; notified in G/TBT/N/BDI/475, G/TBT/N/KEN/1621, G/TBT/N/RWA/1022, G/TBT/N/TZA/1129, G/TBT/N/UGA/1933, G/TBT/N/BDI/475/Add.1, G/TBT/N/KEN/1621/Add.1, G/TBT/N/RWA/1022/Add.1, G/TBT/N/TZA/1129/Add.1 and G/TBT/N/UGA/1933/Add.1 was adopted by Uganda on 16 December 2025 as a Uganda Standard, US EAS 821:2025, Maize seed — Requirements for certification, </w:t>
      </w:r>
      <w:r w:rsidRPr="002F663C">
        <w:rPr>
          <w:rFonts w:eastAsia="Calibri" w:cs="Times New Roman"/>
          <w:szCs w:val="18"/>
        </w:rPr>
        <w:t xml:space="preserve">Second edition.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0108679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A7BD5B1" w14:textId="77777777">
      <w:pPr>
        <w:jc w:val="center"/>
        <w:rPr>
          <w:b/>
        </w:rPr>
      </w:pPr>
    </w:p>
    <w:p w:rsidR="00A1565D" w:rsidP="003971FF" w14:paraId="3BC1B11B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4F8D3E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086CB98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42DDE" w14:paraId="2238EC1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9512F" w:rsidP="00ED54E0" w14:paraId="3334668D" w14:textId="77777777">
      <w:r>
        <w:separator/>
      </w:r>
    </w:p>
  </w:footnote>
  <w:footnote w:type="continuationSeparator" w:id="1">
    <w:p w:rsidR="0089512F" w:rsidP="00ED54E0" w14:paraId="7F9716EB" w14:textId="77777777">
      <w:r>
        <w:continuationSeparator/>
      </w:r>
    </w:p>
  </w:footnote>
  <w:footnote w:id="2">
    <w:p w:rsidR="007F6EA2" w14:paraId="4820264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7563C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224F8E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11E4D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29FC4A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413D2" w:rsidRPr="00DD3DD7" w:rsidP="00DD3DD7" w14:paraId="5A1094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G/TBT/N/BDI/475/Add.2, G/TBT/N/KEN/1621/Add.2</w:t>
    </w:r>
  </w:p>
  <w:p w:rsidR="00C413D2" w:rsidRPr="00642DDE" w:rsidP="00DD3DD7" w14:paraId="4926E2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642DDE">
      <w:rPr>
        <w:lang w:val="pt-PT"/>
      </w:rPr>
      <w:t>G/TBT/N/RWA/1022/Add.2, G/TBT/N/TZA/1129/Add.2</w:t>
    </w:r>
  </w:p>
  <w:p w:rsidR="00DD3DD7" w:rsidRPr="00642DDE" w:rsidP="00DD3DD7" w14:paraId="73CBA8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642DDE">
      <w:rPr>
        <w:lang w:val="pt-PT"/>
      </w:rPr>
      <w:t>G/TBT/N/UGA/1933/Add.2</w:t>
    </w:r>
    <w:bookmarkEnd w:id="3"/>
  </w:p>
  <w:p w:rsidR="00DD3DD7" w:rsidRPr="00642DDE" w:rsidP="00DD3DD7" w14:paraId="670687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009558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C6A94E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7237F2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6E52B3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0B83DB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B96321D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7D2AD1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8478A6C" w14:textId="77777777">
          <w:pPr>
            <w:jc w:val="right"/>
            <w:rPr>
              <w:b/>
              <w:szCs w:val="16"/>
            </w:rPr>
          </w:pPr>
        </w:p>
      </w:tc>
    </w:tr>
    <w:tr w14:paraId="76FA3B9E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C0D7D6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413D2" w:rsidRPr="002F663C" w:rsidP="00DD3DD7" w14:paraId="3C914784" w14:textId="3FA51036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G/TBT/N/BDI/475/Add.2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G/TBT/N/KEN/1621/Add.2</w:t>
          </w:r>
        </w:p>
        <w:p w:rsidR="00C413D2" w:rsidRPr="00642DDE" w:rsidP="00DD3DD7" w14:paraId="2C715E08" w14:textId="73EDC8C5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642DDE">
            <w:rPr>
              <w:rFonts w:eastAsia="Calibri" w:cs="Times New Roman"/>
              <w:b/>
              <w:szCs w:val="16"/>
              <w:lang w:val="pt-PT"/>
            </w:rPr>
            <w:t>G/TBT/N/RWA/1022/Add.2</w:t>
          </w:r>
          <w:r w:rsidRPr="00642DDE">
            <w:rPr>
              <w:rFonts w:eastAsia="Calibri" w:cs="Times New Roman"/>
              <w:b/>
              <w:szCs w:val="16"/>
              <w:lang w:val="pt-PT"/>
            </w:rPr>
            <w:t xml:space="preserve"> G/TBT/N/TZA/1129/Add.2</w:t>
          </w:r>
        </w:p>
        <w:p w:rsidR="00DD3DD7" w:rsidRPr="00642DDE" w:rsidP="00DD3DD7" w14:paraId="143132E6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642DDE">
            <w:rPr>
              <w:rFonts w:eastAsia="Calibri" w:cs="Times New Roman"/>
              <w:b/>
              <w:szCs w:val="16"/>
              <w:lang w:val="pt-PT"/>
            </w:rPr>
            <w:t>G/TBT/N/UGA/1933/Add.2</w:t>
          </w:r>
          <w:bookmarkEnd w:id="4"/>
        </w:p>
        <w:p w:rsidR="00C14444" w:rsidRPr="00642DDE" w:rsidP="00C14444" w14:paraId="3E7A5ACD" w14:textId="77777777">
          <w:pPr>
            <w:jc w:val="center"/>
            <w:rPr>
              <w:szCs w:val="16"/>
              <w:lang w:val="pt-PT"/>
            </w:rPr>
          </w:pPr>
        </w:p>
      </w:tc>
    </w:tr>
    <w:tr w14:paraId="3DD0797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642DDE" w:rsidP="00425DC5" w14:paraId="78CE11BC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48B448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2A7BA11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1D060DD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(26-6454)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220AC38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A5D9F0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3DF911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2CD55B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4AA91B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2041044">
    <w:abstractNumId w:val="9"/>
  </w:num>
  <w:num w:numId="2" w16cid:durableId="1939873563">
    <w:abstractNumId w:val="7"/>
  </w:num>
  <w:num w:numId="3" w16cid:durableId="855969077">
    <w:abstractNumId w:val="6"/>
  </w:num>
  <w:num w:numId="4" w16cid:durableId="813177420">
    <w:abstractNumId w:val="5"/>
  </w:num>
  <w:num w:numId="5" w16cid:durableId="1695109622">
    <w:abstractNumId w:val="4"/>
  </w:num>
  <w:num w:numId="6" w16cid:durableId="588080751">
    <w:abstractNumId w:val="12"/>
  </w:num>
  <w:num w:numId="7" w16cid:durableId="80953451">
    <w:abstractNumId w:val="11"/>
  </w:num>
  <w:num w:numId="8" w16cid:durableId="179440239">
    <w:abstractNumId w:val="10"/>
  </w:num>
  <w:num w:numId="9" w16cid:durableId="2688989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35989579">
    <w:abstractNumId w:val="13"/>
  </w:num>
  <w:num w:numId="11" w16cid:durableId="428241341">
    <w:abstractNumId w:val="8"/>
  </w:num>
  <w:num w:numId="12" w16cid:durableId="1437018701">
    <w:abstractNumId w:val="3"/>
  </w:num>
  <w:num w:numId="13" w16cid:durableId="691806667">
    <w:abstractNumId w:val="2"/>
  </w:num>
  <w:num w:numId="14" w16cid:durableId="51774561">
    <w:abstractNumId w:val="1"/>
  </w:num>
  <w:num w:numId="15" w16cid:durableId="94057651">
    <w:abstractNumId w:val="0"/>
  </w:num>
  <w:num w:numId="16" w16cid:durableId="128249930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B5798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05568"/>
    <w:rsid w:val="00612644"/>
    <w:rsid w:val="00615DE8"/>
    <w:rsid w:val="00620F21"/>
    <w:rsid w:val="0062527B"/>
    <w:rsid w:val="00642DDE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5601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A31B1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9512F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13D2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97074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B052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60D5E-6183-4021-8FC5-4D2991397B7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2026-09-18T09:12:00Z</dcterms:created>
  <dcterms:modified xsi:type="dcterms:W3CDTF">2026-09-18T09:18:00Z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