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808E9CD" w14:textId="77777777">
      <w:pPr>
        <w:pStyle w:val="Title"/>
      </w:pPr>
      <w:r w:rsidRPr="002F663C">
        <w:t>NOTIFICATION</w:t>
      </w:r>
    </w:p>
    <w:p w:rsidR="002F663C" w:rsidRPr="002F663C" w:rsidP="00DD3DD7" w14:paraId="58FE1F42" w14:textId="77777777">
      <w:pPr>
        <w:pStyle w:val="Title3"/>
      </w:pPr>
      <w:r w:rsidRPr="002F663C">
        <w:t>Addendum</w:t>
      </w:r>
    </w:p>
    <w:p w:rsidR="002F663C" w:rsidP="001E2E4A" w14:paraId="2802134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2A943C8" w14:textId="77777777">
      <w:pPr>
        <w:rPr>
          <w:rFonts w:eastAsia="Calibri" w:cs="Times New Roman"/>
        </w:rPr>
      </w:pPr>
    </w:p>
    <w:p w:rsidR="002F663C" w:rsidRPr="002F663C" w:rsidP="002F663C" w14:paraId="629A3F1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27299A3" w14:textId="77777777">
      <w:pPr>
        <w:rPr>
          <w:rFonts w:eastAsia="Calibri" w:cs="Times New Roman"/>
        </w:rPr>
      </w:pPr>
    </w:p>
    <w:p w:rsidR="00C14444" w:rsidRPr="002F663C" w:rsidP="002F663C" w14:paraId="117CE4F9" w14:textId="77777777">
      <w:pPr>
        <w:rPr>
          <w:rFonts w:eastAsia="Calibri" w:cs="Times New Roman"/>
        </w:rPr>
      </w:pPr>
    </w:p>
    <w:p w:rsidR="002F663C" w:rsidRPr="002F663C" w:rsidP="002F663C" w14:paraId="7F68E75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822:2024, Sorghum seed — Requirements for certification, Second edition</w:t>
      </w:r>
    </w:p>
    <w:p w:rsidR="002F663C" w:rsidRPr="002F663C" w:rsidP="002F663C" w14:paraId="7680E2D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151B51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98BC00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DAC3E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9DEFB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01A1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C00D65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EAA28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B6A67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528262C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2B6F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851BB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649AA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15345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B855C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4EB024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0DFEB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AF21A6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76BE5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C283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F4D09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97ACF3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FC9B0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483B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B13DB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3E83F1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07ED6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9702D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754EF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22F4F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D020F9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31E08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C0F6953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6485CB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822:2024, Sorghum seed — Requirements for certification, Second edition; notified in G/TBT/N/BDI/474, G/TBT/N/KEN/1620, G/TBT/N/RWA/1021, G/TBT/N/TZA/1128, G/TBT/N/UGA/1932, G/TBT/N/BDI/474/Add.1, G/TBT/N/KEN/1620/Add.1, G/TBT/N/RWA/1021/Add.1, G/TBT/N/TZA/1128/Add.1 and G/TBT/N/UGA/1932/Add.1 was adopted by Uganda on 16 December 2025 as a Uganda Standard, US EAS 822:2025, Sorghum seed — Requirements for certificati</w:t>
      </w:r>
      <w:r w:rsidRPr="002F663C">
        <w:rPr>
          <w:rFonts w:eastAsia="Calibri" w:cs="Times New Roman"/>
          <w:szCs w:val="18"/>
        </w:rPr>
        <w:t xml:space="preserve">on, Second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7119778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90A4AFB" w14:textId="77777777">
      <w:pPr>
        <w:jc w:val="center"/>
        <w:rPr>
          <w:b/>
        </w:rPr>
      </w:pPr>
    </w:p>
    <w:p w:rsidR="00A1565D" w:rsidP="003971FF" w14:paraId="1AEB652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A38038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38BFC02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117C" w14:paraId="0488AAA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153CA" w:rsidP="00ED54E0" w14:paraId="2785FF64" w14:textId="77777777">
      <w:r>
        <w:separator/>
      </w:r>
    </w:p>
  </w:footnote>
  <w:footnote w:type="continuationSeparator" w:id="1">
    <w:p w:rsidR="009153CA" w:rsidP="00ED54E0" w14:paraId="4B2A46C7" w14:textId="77777777">
      <w:r>
        <w:continuationSeparator/>
      </w:r>
    </w:p>
  </w:footnote>
  <w:footnote w:id="2">
    <w:p w:rsidR="007F6EA2" w14:paraId="7CD66DC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4959F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B1F11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1F3DE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3A8B10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775C" w:rsidRPr="00DD3DD7" w:rsidP="00DD3DD7" w14:paraId="7FDACA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G/TBT/N/BDI/474/Add.2, G/TBT/N/KEN/1620/Add.2</w:t>
    </w:r>
  </w:p>
  <w:p w:rsidR="005D775C" w:rsidRPr="00ED117C" w:rsidP="00DD3DD7" w14:paraId="07A8A4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ED117C">
      <w:rPr>
        <w:lang w:val="pt-PT"/>
      </w:rPr>
      <w:t>G/TBT/N/RWA/1021/Add.2, G/TBT/N/TZA/1128/Add.2</w:t>
    </w:r>
  </w:p>
  <w:p w:rsidR="00DD3DD7" w:rsidRPr="00ED117C" w:rsidP="00DD3DD7" w14:paraId="6BB1C1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ED117C">
      <w:rPr>
        <w:lang w:val="pt-PT"/>
      </w:rPr>
      <w:t>G/TBT/N/UGA/1932/Add.2</w:t>
    </w:r>
    <w:bookmarkEnd w:id="3"/>
  </w:p>
  <w:p w:rsidR="00DD3DD7" w:rsidRPr="00ED117C" w:rsidP="00DD3DD7" w14:paraId="1D6A88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1B12E9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F83571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7DD15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2128C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267C5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CF65FF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7D5545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E109378" w14:textId="77777777">
          <w:pPr>
            <w:jc w:val="right"/>
            <w:rPr>
              <w:b/>
              <w:szCs w:val="16"/>
            </w:rPr>
          </w:pPr>
        </w:p>
      </w:tc>
    </w:tr>
    <w:tr w14:paraId="57762B3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2CBC2C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D775C" w:rsidRPr="002F663C" w:rsidP="00DD3DD7" w14:paraId="0DFBE313" w14:textId="26039941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G/TBT/N/BDI/474/Add.2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G/TBT/N/KEN/1620/Add.2</w:t>
          </w:r>
        </w:p>
        <w:p w:rsidR="005D775C" w:rsidRPr="00ED117C" w:rsidP="00DD3DD7" w14:paraId="13430BC6" w14:textId="333ED2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ED117C">
            <w:rPr>
              <w:rFonts w:eastAsia="Calibri" w:cs="Times New Roman"/>
              <w:b/>
              <w:szCs w:val="16"/>
              <w:lang w:val="pt-PT"/>
            </w:rPr>
            <w:t>G/TBT/N/RWA/1021/Add.2</w:t>
          </w:r>
          <w:r w:rsidRPr="00ED117C">
            <w:rPr>
              <w:rFonts w:eastAsia="Calibri" w:cs="Times New Roman"/>
              <w:b/>
              <w:szCs w:val="16"/>
              <w:lang w:val="pt-PT"/>
            </w:rPr>
            <w:t xml:space="preserve"> G/TBT/N/TZA/1128/Add.2</w:t>
          </w:r>
        </w:p>
        <w:p w:rsidR="00DD3DD7" w:rsidRPr="00ED117C" w:rsidP="00DD3DD7" w14:paraId="0E27636E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ED117C">
            <w:rPr>
              <w:rFonts w:eastAsia="Calibri" w:cs="Times New Roman"/>
              <w:b/>
              <w:szCs w:val="16"/>
              <w:lang w:val="pt-PT"/>
            </w:rPr>
            <w:t>G/TBT/N/UGA/1932/Add.2</w:t>
          </w:r>
          <w:bookmarkEnd w:id="4"/>
        </w:p>
        <w:p w:rsidR="00C14444" w:rsidRPr="00ED117C" w:rsidP="00C14444" w14:paraId="181E24CB" w14:textId="77777777">
          <w:pPr>
            <w:jc w:val="center"/>
            <w:rPr>
              <w:szCs w:val="16"/>
              <w:lang w:val="pt-PT"/>
            </w:rPr>
          </w:pPr>
        </w:p>
      </w:tc>
    </w:tr>
    <w:tr w14:paraId="66963E2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D117C" w:rsidP="00425DC5" w14:paraId="6B645137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8C975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60F820F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CDBCA7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6F4309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C9F7F3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A165C7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6E6BAF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DE0CAA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8164235">
    <w:abstractNumId w:val="9"/>
  </w:num>
  <w:num w:numId="2" w16cid:durableId="1654092728">
    <w:abstractNumId w:val="7"/>
  </w:num>
  <w:num w:numId="3" w16cid:durableId="679309817">
    <w:abstractNumId w:val="6"/>
  </w:num>
  <w:num w:numId="4" w16cid:durableId="825558076">
    <w:abstractNumId w:val="5"/>
  </w:num>
  <w:num w:numId="5" w16cid:durableId="453016202">
    <w:abstractNumId w:val="4"/>
  </w:num>
  <w:num w:numId="6" w16cid:durableId="185292843">
    <w:abstractNumId w:val="12"/>
  </w:num>
  <w:num w:numId="7" w16cid:durableId="175002732">
    <w:abstractNumId w:val="11"/>
  </w:num>
  <w:num w:numId="8" w16cid:durableId="990519153">
    <w:abstractNumId w:val="10"/>
  </w:num>
  <w:num w:numId="9" w16cid:durableId="10732423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5643101">
    <w:abstractNumId w:val="13"/>
  </w:num>
  <w:num w:numId="11" w16cid:durableId="243877875">
    <w:abstractNumId w:val="8"/>
  </w:num>
  <w:num w:numId="12" w16cid:durableId="1336685268">
    <w:abstractNumId w:val="3"/>
  </w:num>
  <w:num w:numId="13" w16cid:durableId="32310378">
    <w:abstractNumId w:val="2"/>
  </w:num>
  <w:num w:numId="14" w16cid:durableId="1456294571">
    <w:abstractNumId w:val="1"/>
  </w:num>
  <w:num w:numId="15" w16cid:durableId="247815313">
    <w:abstractNumId w:val="0"/>
  </w:num>
  <w:num w:numId="16" w16cid:durableId="134080974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E42A5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D775C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35F27"/>
    <w:rsid w:val="00840C2B"/>
    <w:rsid w:val="008739FD"/>
    <w:rsid w:val="0087611D"/>
    <w:rsid w:val="00893E85"/>
    <w:rsid w:val="008A0701"/>
    <w:rsid w:val="008B1018"/>
    <w:rsid w:val="008C42D2"/>
    <w:rsid w:val="008E2C13"/>
    <w:rsid w:val="008E372C"/>
    <w:rsid w:val="009153CA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26301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17C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714E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011B8-FA32-4F2C-B081-25833B9B699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2026-09-18T09:08:00Z</dcterms:created>
  <dcterms:modified xsi:type="dcterms:W3CDTF">2026-09-18T09:22:00Z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