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386546F" w14:textId="77777777">
      <w:pPr>
        <w:pStyle w:val="Title"/>
      </w:pPr>
      <w:r w:rsidRPr="002F663C">
        <w:t>NOTIFICATION</w:t>
      </w:r>
    </w:p>
    <w:p w:rsidR="002F663C" w:rsidRPr="002F663C" w:rsidP="00DD3DD7" w14:paraId="1361FF1E" w14:textId="77777777">
      <w:pPr>
        <w:pStyle w:val="Title3"/>
      </w:pPr>
      <w:r w:rsidRPr="002F663C">
        <w:t>Addendum</w:t>
      </w:r>
    </w:p>
    <w:p w:rsidR="002F663C" w:rsidP="001E2E4A" w14:paraId="3184DEB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5161E561" w14:textId="77777777">
      <w:pPr>
        <w:rPr>
          <w:rFonts w:eastAsia="Calibri" w:cs="Times New Roman"/>
        </w:rPr>
      </w:pPr>
    </w:p>
    <w:p w:rsidR="002F663C" w:rsidRPr="002F663C" w:rsidP="002F663C" w14:paraId="33A9A995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EDB8FD3" w14:textId="77777777">
      <w:pPr>
        <w:rPr>
          <w:rFonts w:eastAsia="Calibri" w:cs="Times New Roman"/>
        </w:rPr>
      </w:pPr>
    </w:p>
    <w:p w:rsidR="00C14444" w:rsidRPr="002F663C" w:rsidP="002F663C" w14:paraId="18294B33" w14:textId="77777777">
      <w:pPr>
        <w:rPr>
          <w:rFonts w:eastAsia="Calibri" w:cs="Times New Roman"/>
        </w:rPr>
      </w:pPr>
    </w:p>
    <w:p w:rsidR="002F663C" w:rsidRPr="002F663C" w:rsidP="002F663C" w14:paraId="0336AA3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2:2024, Maize grains — Specification, Fifth Edition</w:t>
      </w:r>
    </w:p>
    <w:p w:rsidR="002F663C" w:rsidRPr="002F663C" w:rsidP="002F663C" w14:paraId="632BB1E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A5A418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E55BDA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FA1ED2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90D44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62C616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5E8914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1312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0A99C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764358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1A8E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3CE8E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1E49B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B0FE3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1165C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9B02B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2EC93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FEAB1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39A70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9494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D1D5B0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A3A249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9C329A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E627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96F65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874F40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D9E8E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22D05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59EF15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37FF4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6D149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5F1ACD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EC7D7F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3B4E26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2:2024, Maize grains — Specification, Fifth Edition; notified in G/TBT/N/BDI/471, G/TBT/N/KEN/1617G/TBT/N/RWA/1018, G/TBT/N/TZA/1125G/TBT/N/UGA/1929, G/TBT/N/BDI/471/Add.1, G/TBT/N/KEN/1617/Add.1, G/TBT/N/RWA/1018/Add.1, G/TBT/N/TZA/1125/Add.1 and G/TBT/N/UGA/1929/Add.1 was adopted by Uganda on 16 December 2025 as a Uganda Standard, US EAS 2:2025, Maize grains — Specification, Fourth Edition. The Standard can be pur</w:t>
      </w:r>
      <w:r w:rsidRPr="002F663C">
        <w:rPr>
          <w:rFonts w:eastAsia="Calibri" w:cs="Times New Roman"/>
          <w:szCs w:val="18"/>
        </w:rPr>
        <w:t xml:space="preserve">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D5DF0F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F311DF" w14:textId="77777777">
      <w:pPr>
        <w:jc w:val="center"/>
        <w:rPr>
          <w:b/>
        </w:rPr>
      </w:pPr>
    </w:p>
    <w:p w:rsidR="00A1565D" w:rsidP="003971FF" w14:paraId="53016A82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C0811D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B0D7052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92F3F" w14:paraId="3F8083F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F3B96" w:rsidP="00ED54E0" w14:paraId="3B2734F7" w14:textId="77777777">
      <w:r>
        <w:separator/>
      </w:r>
    </w:p>
  </w:footnote>
  <w:footnote w:type="continuationSeparator" w:id="1">
    <w:p w:rsidR="00BF3B96" w:rsidP="00ED54E0" w14:paraId="10B2E14D" w14:textId="77777777">
      <w:r>
        <w:continuationSeparator/>
      </w:r>
    </w:p>
  </w:footnote>
  <w:footnote w:id="2">
    <w:p w:rsidR="007F6EA2" w14:paraId="27CFC26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02485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4251A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E78EF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0781E7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A4E99" w:rsidRPr="00DD3DD7" w:rsidP="00DD3DD7" w14:paraId="2B5DF5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G/TBT/N/BDI/471/Add.2, G/TBT/N/KEN/1617/Add.2</w:t>
    </w:r>
  </w:p>
  <w:p w:rsidR="003A4E99" w:rsidRPr="00592F3F" w:rsidP="00DD3DD7" w14:paraId="4E9517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592F3F">
      <w:rPr>
        <w:lang w:val="pt-PT"/>
      </w:rPr>
      <w:t>G/TBT/N/RWA/1018/Add.2, G/TBT/N/TZA/1125/Add.2</w:t>
    </w:r>
  </w:p>
  <w:p w:rsidR="00DD3DD7" w:rsidRPr="00592F3F" w:rsidP="00DD3DD7" w14:paraId="48AC84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592F3F">
      <w:rPr>
        <w:lang w:val="pt-PT"/>
      </w:rPr>
      <w:t>G/TBT/N/UGA/1929/Add.2</w:t>
    </w:r>
    <w:bookmarkEnd w:id="3"/>
  </w:p>
  <w:p w:rsidR="00DD3DD7" w:rsidRPr="00592F3F" w:rsidP="00DD3DD7" w14:paraId="1D65CD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659A83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3B93CC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ACAC4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4B697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619750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99F3FB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059BB8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D7B98BD" w14:textId="77777777">
          <w:pPr>
            <w:jc w:val="right"/>
            <w:rPr>
              <w:b/>
              <w:szCs w:val="16"/>
            </w:rPr>
          </w:pPr>
        </w:p>
      </w:tc>
    </w:tr>
    <w:tr w14:paraId="63BF4CE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D5BF3A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A4E99" w:rsidRPr="002F663C" w:rsidP="00DD3DD7" w14:paraId="2B9FDD0F" w14:textId="1B5E9F05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G/TBT/N/BDI/471/Add.2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G/TBT/N/KEN/1617/Add.2</w:t>
          </w:r>
        </w:p>
        <w:p w:rsidR="003A4E99" w:rsidRPr="00592F3F" w:rsidP="00DD3DD7" w14:paraId="2EF05E8B" w14:textId="6AB9BFD8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592F3F">
            <w:rPr>
              <w:rFonts w:eastAsia="Calibri" w:cs="Times New Roman"/>
              <w:b/>
              <w:szCs w:val="16"/>
              <w:lang w:val="pt-PT"/>
            </w:rPr>
            <w:t>G/TBT/N/RWA/1018/Add.2</w:t>
          </w:r>
          <w:r w:rsidRPr="00592F3F">
            <w:rPr>
              <w:rFonts w:eastAsia="Calibri" w:cs="Times New Roman"/>
              <w:b/>
              <w:szCs w:val="16"/>
              <w:lang w:val="pt-PT"/>
            </w:rPr>
            <w:t xml:space="preserve"> G/TBT/N/TZA/1125/Add.2</w:t>
          </w:r>
        </w:p>
        <w:p w:rsidR="00DD3DD7" w:rsidRPr="00592F3F" w:rsidP="00DD3DD7" w14:paraId="5667C905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592F3F">
            <w:rPr>
              <w:rFonts w:eastAsia="Calibri" w:cs="Times New Roman"/>
              <w:b/>
              <w:szCs w:val="16"/>
              <w:lang w:val="pt-PT"/>
            </w:rPr>
            <w:t>G/TBT/N/UGA/1929/Add.2</w:t>
          </w:r>
          <w:bookmarkEnd w:id="4"/>
        </w:p>
        <w:p w:rsidR="00C14444" w:rsidRPr="00592F3F" w:rsidP="00C14444" w14:paraId="6697AC71" w14:textId="77777777">
          <w:pPr>
            <w:jc w:val="center"/>
            <w:rPr>
              <w:szCs w:val="16"/>
              <w:lang w:val="pt-PT"/>
            </w:rPr>
          </w:pPr>
        </w:p>
      </w:tc>
    </w:tr>
    <w:tr w14:paraId="0F8D39C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592F3F" w:rsidP="00425DC5" w14:paraId="3CF642AA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683A3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3D9A530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7ED4D5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(26-6471)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BC231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514CED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47076E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98D842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A512C0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2374105">
    <w:abstractNumId w:val="9"/>
  </w:num>
  <w:num w:numId="2" w16cid:durableId="1657419672">
    <w:abstractNumId w:val="7"/>
  </w:num>
  <w:num w:numId="3" w16cid:durableId="72168112">
    <w:abstractNumId w:val="6"/>
  </w:num>
  <w:num w:numId="4" w16cid:durableId="1891308298">
    <w:abstractNumId w:val="5"/>
  </w:num>
  <w:num w:numId="5" w16cid:durableId="1824851950">
    <w:abstractNumId w:val="4"/>
  </w:num>
  <w:num w:numId="6" w16cid:durableId="838078785">
    <w:abstractNumId w:val="12"/>
  </w:num>
  <w:num w:numId="7" w16cid:durableId="609896428">
    <w:abstractNumId w:val="11"/>
  </w:num>
  <w:num w:numId="8" w16cid:durableId="261112525">
    <w:abstractNumId w:val="10"/>
  </w:num>
  <w:num w:numId="9" w16cid:durableId="16865944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393167">
    <w:abstractNumId w:val="13"/>
  </w:num>
  <w:num w:numId="11" w16cid:durableId="1945191877">
    <w:abstractNumId w:val="8"/>
  </w:num>
  <w:num w:numId="12" w16cid:durableId="1307009584">
    <w:abstractNumId w:val="3"/>
  </w:num>
  <w:num w:numId="13" w16cid:durableId="1490756755">
    <w:abstractNumId w:val="2"/>
  </w:num>
  <w:num w:numId="14" w16cid:durableId="98450451">
    <w:abstractNumId w:val="1"/>
  </w:num>
  <w:num w:numId="15" w16cid:durableId="1103380586">
    <w:abstractNumId w:val="0"/>
  </w:num>
  <w:num w:numId="16" w16cid:durableId="130438515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E17D9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D7B8A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A4E99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92F3F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6765B"/>
    <w:rsid w:val="00BB1341"/>
    <w:rsid w:val="00BB1F84"/>
    <w:rsid w:val="00BB5622"/>
    <w:rsid w:val="00BD269D"/>
    <w:rsid w:val="00BE29D8"/>
    <w:rsid w:val="00BE5468"/>
    <w:rsid w:val="00BF067B"/>
    <w:rsid w:val="00BF3B96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9827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1A8E6-3638-442E-AD11-61803E324F6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2026-09-18T10:00:00Z</dcterms:created>
  <dcterms:modified xsi:type="dcterms:W3CDTF">2026-09-18T10:16:00Z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