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BA6B2AA" w14:textId="77777777">
      <w:pPr>
        <w:pStyle w:val="Title"/>
      </w:pPr>
      <w:r w:rsidRPr="002F663C">
        <w:t>NOTIFICATION</w:t>
      </w:r>
    </w:p>
    <w:p w:rsidR="002F663C" w:rsidRPr="002F663C" w:rsidP="00DD3DD7" w14:paraId="0520F91B" w14:textId="77777777">
      <w:pPr>
        <w:pStyle w:val="Title3"/>
      </w:pPr>
      <w:r w:rsidRPr="002F663C">
        <w:t>Addendum</w:t>
      </w:r>
    </w:p>
    <w:p w:rsidR="002F663C" w:rsidP="001E2E4A" w14:paraId="5D01300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19BCD91" w14:textId="77777777">
      <w:pPr>
        <w:rPr>
          <w:rFonts w:eastAsia="Calibri" w:cs="Times New Roman"/>
        </w:rPr>
      </w:pPr>
    </w:p>
    <w:p w:rsidR="002F663C" w:rsidRPr="002F663C" w:rsidP="002F663C" w14:paraId="2129EB6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0396D77" w14:textId="77777777">
      <w:pPr>
        <w:rPr>
          <w:rFonts w:eastAsia="Calibri" w:cs="Times New Roman"/>
        </w:rPr>
      </w:pPr>
    </w:p>
    <w:p w:rsidR="00C14444" w:rsidRPr="002F663C" w:rsidP="002F663C" w14:paraId="16296944" w14:textId="77777777">
      <w:pPr>
        <w:rPr>
          <w:rFonts w:eastAsia="Calibri" w:cs="Times New Roman"/>
        </w:rPr>
      </w:pPr>
    </w:p>
    <w:p w:rsidR="002F663C" w:rsidRPr="002F663C" w:rsidP="002F663C" w14:paraId="4DB812E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754:2024, Chickpeas — Specification, Second Edition</w:t>
      </w:r>
    </w:p>
    <w:p w:rsidR="002F663C" w:rsidRPr="002F663C" w:rsidP="002F663C" w14:paraId="29BAAA9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079C13DD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92E7DC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43DB5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B2AD6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6B1F62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2527BC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6C90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5F3BA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34F80DC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626BD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7CED6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481885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B35EBA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E9D52E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1832AE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57213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1A2A8C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AA22E4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649D8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DFD47F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8BDF66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9017C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D5118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B0D944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2FE189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3430BC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90E02F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99564A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47E63D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E26774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4B9BC6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FC8D21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6630DC4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754:2024, Chickpeas — Specification, Second Edition; notified in G/TBT/N/BDI/468, G/TBT/N/KEN/1614, G/TBT/N/RWA/1015, G/TBT/N/TZA/1122, G/TBT/N/UGA/1926, G/TBT/N/BDI/468/Add.1, G/TBT/N/KEN/1614/Add.1, G/TBT/N/RWA/1015/Add.1, G/TBT/N/TZA/1122/Add.1 and G/TBT/N/UGA/1926/Add.1 was adopted by Uganda on 16 December 2025 as a Uganda Standard, US EAS 754:2024, Chickpeas — Specification, Second Edition. The Standard can be </w:t>
      </w:r>
      <w:r w:rsidRPr="002F663C">
        <w:rPr>
          <w:rFonts w:eastAsia="Calibri" w:cs="Times New Roman"/>
          <w:szCs w:val="18"/>
        </w:rPr>
        <w:t xml:space="preserve">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7B7E74E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D5823E7" w14:textId="77777777">
      <w:pPr>
        <w:jc w:val="center"/>
        <w:rPr>
          <w:b/>
        </w:rPr>
      </w:pPr>
    </w:p>
    <w:p w:rsidR="00A1565D" w:rsidP="003971FF" w14:paraId="79662829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1E3757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030C466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8728F" w14:paraId="1797869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74AE0" w:rsidP="00ED54E0" w14:paraId="2941906D" w14:textId="77777777">
      <w:r>
        <w:separator/>
      </w:r>
    </w:p>
  </w:footnote>
  <w:footnote w:type="continuationSeparator" w:id="1">
    <w:p w:rsidR="00C74AE0" w:rsidP="00ED54E0" w14:paraId="05B25AE8" w14:textId="77777777">
      <w:r>
        <w:continuationSeparator/>
      </w:r>
    </w:p>
  </w:footnote>
  <w:footnote w:id="2">
    <w:p w:rsidR="007F6EA2" w14:paraId="58A5741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17E21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EDE57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2DAC2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D717FA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742E5" w:rsidRPr="00DD3DD7" w:rsidP="00DD3DD7" w14:paraId="26BF41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G/TBT/N/BDI/468/Add.2, G/TBT/N/KEN/1614/Add.2</w:t>
    </w:r>
  </w:p>
  <w:p w:rsidR="005742E5" w:rsidRPr="00D8728F" w:rsidP="00DD3DD7" w14:paraId="125265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D8728F">
      <w:rPr>
        <w:lang w:val="pt-PT"/>
      </w:rPr>
      <w:t>G/TBT/N/RWA/1015/Add.2, G/TBT/N/TZA/1122/Add.2</w:t>
    </w:r>
  </w:p>
  <w:p w:rsidR="00DD3DD7" w:rsidRPr="00D8728F" w:rsidP="00DD3DD7" w14:paraId="7E18C8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D8728F">
      <w:rPr>
        <w:lang w:val="pt-PT"/>
      </w:rPr>
      <w:t>G/TBT/N/UGA/1926/Add.2</w:t>
    </w:r>
    <w:bookmarkEnd w:id="3"/>
  </w:p>
  <w:p w:rsidR="00DD3DD7" w:rsidRPr="00D8728F" w:rsidP="00DD3DD7" w14:paraId="17D1FF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6E4EE8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643214A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3558AE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C55FE3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A074101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6C97C24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3BF451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BCB7162" w14:textId="77777777">
          <w:pPr>
            <w:jc w:val="right"/>
            <w:rPr>
              <w:b/>
              <w:szCs w:val="16"/>
            </w:rPr>
          </w:pPr>
        </w:p>
      </w:tc>
    </w:tr>
    <w:tr w14:paraId="31467CF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AAC4C1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742E5" w:rsidRPr="002F663C" w:rsidP="00DD3DD7" w14:paraId="6EF0E8F9" w14:textId="0FC95D30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G/TBT/N/BDI/468/Add.2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G/TBT/N/KEN/1614/Add.2</w:t>
          </w:r>
        </w:p>
        <w:p w:rsidR="005742E5" w:rsidRPr="00D8728F" w:rsidP="00DD3DD7" w14:paraId="2B267CA3" w14:textId="14861931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D8728F">
            <w:rPr>
              <w:rFonts w:eastAsia="Calibri" w:cs="Times New Roman"/>
              <w:b/>
              <w:szCs w:val="16"/>
              <w:lang w:val="pt-PT"/>
            </w:rPr>
            <w:t>G/TBT/N/RWA/1015/Add.2</w:t>
          </w:r>
          <w:r w:rsidRPr="00D8728F">
            <w:rPr>
              <w:rFonts w:eastAsia="Calibri" w:cs="Times New Roman"/>
              <w:b/>
              <w:szCs w:val="16"/>
              <w:lang w:val="pt-PT"/>
            </w:rPr>
            <w:t xml:space="preserve"> G/TBT/N/TZA/1122/Add.2</w:t>
          </w:r>
        </w:p>
        <w:p w:rsidR="00DD3DD7" w:rsidRPr="00D8728F" w:rsidP="00DD3DD7" w14:paraId="7E884D81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D8728F">
            <w:rPr>
              <w:rFonts w:eastAsia="Calibri" w:cs="Times New Roman"/>
              <w:b/>
              <w:szCs w:val="16"/>
              <w:lang w:val="pt-PT"/>
            </w:rPr>
            <w:t>G/TBT/N/UGA/1926/Add.2</w:t>
          </w:r>
          <w:bookmarkEnd w:id="4"/>
        </w:p>
        <w:p w:rsidR="00C14444" w:rsidRPr="00D8728F" w:rsidP="00C14444" w14:paraId="4E125B54" w14:textId="77777777">
          <w:pPr>
            <w:jc w:val="center"/>
            <w:rPr>
              <w:szCs w:val="16"/>
              <w:lang w:val="pt-PT"/>
            </w:rPr>
          </w:pPr>
        </w:p>
      </w:tc>
    </w:tr>
    <w:tr w14:paraId="3283C9F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D8728F" w:rsidP="00425DC5" w14:paraId="78349BDE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54C7DD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122AB36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4E7D90F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(26-6470)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D7EBD23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8ECBD0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B30EEB4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F422E07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D1D74F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1179975">
    <w:abstractNumId w:val="9"/>
  </w:num>
  <w:num w:numId="2" w16cid:durableId="1932739727">
    <w:abstractNumId w:val="7"/>
  </w:num>
  <w:num w:numId="3" w16cid:durableId="234707298">
    <w:abstractNumId w:val="6"/>
  </w:num>
  <w:num w:numId="4" w16cid:durableId="1428581591">
    <w:abstractNumId w:val="5"/>
  </w:num>
  <w:num w:numId="5" w16cid:durableId="1583762523">
    <w:abstractNumId w:val="4"/>
  </w:num>
  <w:num w:numId="6" w16cid:durableId="617493436">
    <w:abstractNumId w:val="12"/>
  </w:num>
  <w:num w:numId="7" w16cid:durableId="39404924">
    <w:abstractNumId w:val="11"/>
  </w:num>
  <w:num w:numId="8" w16cid:durableId="987126468">
    <w:abstractNumId w:val="10"/>
  </w:num>
  <w:num w:numId="9" w16cid:durableId="11187670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61708528">
    <w:abstractNumId w:val="13"/>
  </w:num>
  <w:num w:numId="11" w16cid:durableId="1045104104">
    <w:abstractNumId w:val="8"/>
  </w:num>
  <w:num w:numId="12" w16cid:durableId="1127624330">
    <w:abstractNumId w:val="3"/>
  </w:num>
  <w:num w:numId="13" w16cid:durableId="316544409">
    <w:abstractNumId w:val="2"/>
  </w:num>
  <w:num w:numId="14" w16cid:durableId="1868714966">
    <w:abstractNumId w:val="1"/>
  </w:num>
  <w:num w:numId="15" w16cid:durableId="764543563">
    <w:abstractNumId w:val="0"/>
  </w:num>
  <w:num w:numId="16" w16cid:durableId="24526673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227D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B5798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742E5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742A7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B52B3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74AE0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8728F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746C2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78D9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2717C-46F9-46A8-8F97-93DCE1564298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2026-09-18T09:59:00Z</dcterms:created>
  <dcterms:modified xsi:type="dcterms:W3CDTF">2026-09-18T10:15:00Z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