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CF13CB9" w14:textId="77777777">
      <w:pPr>
        <w:pStyle w:val="Title"/>
      </w:pPr>
      <w:r w:rsidRPr="002F663C">
        <w:t>NOTIFICATION</w:t>
      </w:r>
    </w:p>
    <w:p w:rsidR="002F663C" w:rsidRPr="002F663C" w:rsidP="00DD3DD7" w14:paraId="7DB37512" w14:textId="77777777">
      <w:pPr>
        <w:pStyle w:val="Title3"/>
      </w:pPr>
      <w:r w:rsidRPr="002F663C">
        <w:t>Addendum</w:t>
      </w:r>
    </w:p>
    <w:p w:rsidR="002F663C" w:rsidP="001E2E4A" w14:paraId="689F3B1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FAA8519" w14:textId="77777777">
      <w:pPr>
        <w:rPr>
          <w:rFonts w:eastAsia="Calibri" w:cs="Times New Roman"/>
        </w:rPr>
      </w:pPr>
    </w:p>
    <w:p w:rsidR="002F663C" w:rsidRPr="002F663C" w:rsidP="002F663C" w14:paraId="0BC0DC3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0CCCC14" w14:textId="77777777">
      <w:pPr>
        <w:rPr>
          <w:rFonts w:eastAsia="Calibri" w:cs="Times New Roman"/>
        </w:rPr>
      </w:pPr>
    </w:p>
    <w:p w:rsidR="00C14444" w:rsidRPr="002F663C" w:rsidP="002F663C" w14:paraId="4BBDC12E" w14:textId="77777777">
      <w:pPr>
        <w:rPr>
          <w:rFonts w:eastAsia="Calibri" w:cs="Times New Roman"/>
        </w:rPr>
      </w:pPr>
    </w:p>
    <w:p w:rsidR="002F663C" w:rsidRPr="002F663C" w:rsidP="002F663C" w14:paraId="49A8D81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765:2024, Brown rice — Specification, Second Edition</w:t>
      </w:r>
    </w:p>
    <w:p w:rsidR="002F663C" w:rsidRPr="002F663C" w:rsidP="002F663C" w14:paraId="6D77534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3958D4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5C3CCD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3577E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5A83D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A8174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70F2A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A358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B74488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683108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CB1C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A0BF7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210C3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32D0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465D7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4A2B76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82C88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84CC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60D67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61D8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CB20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897E3D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36F75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533C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356E3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76AB35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254F8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01B8C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B1B53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1F92C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0D0AF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0E450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F27A1E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E7A45F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765:2024, Brown rice — Specification, Second Edition; notified in G/TBT/N/BDI/466, G/TBT/N/KEN/1612, G/TBT/N/RWA/1013, G/TBT/N/TZA/1120, G/TBT/N/UGA/1924, G/TBT/N/BDI/466/Add.1, G/TBT/N/KEN/1612/Add.1, G/TBT/N/RWA/1013/Add.1, G/TBT/N/TZA/1120/Add.1 and G/TBT/N/UGA/1924/Add.1 was adopted by Uganda on 16 December 2025 as a Uganda Standard, US EAS 765:2025, Brown rice — Specification, Third Edition , Second Edition. Th</w:t>
      </w:r>
      <w:r w:rsidRPr="002F663C">
        <w:rPr>
          <w:rFonts w:eastAsia="Calibri" w:cs="Times New Roman"/>
          <w:szCs w:val="18"/>
        </w:rPr>
        <w:t xml:space="preserve">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03DA55D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A1CF046" w14:textId="77777777">
      <w:pPr>
        <w:jc w:val="center"/>
        <w:rPr>
          <w:b/>
        </w:rPr>
      </w:pPr>
    </w:p>
    <w:p w:rsidR="00A1565D" w:rsidP="003971FF" w14:paraId="733AAA55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01955D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5A534FD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C6F6D" w14:paraId="1998A9D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C3157" w:rsidP="00ED54E0" w14:paraId="01655CFC" w14:textId="77777777">
      <w:r>
        <w:separator/>
      </w:r>
    </w:p>
  </w:footnote>
  <w:footnote w:type="continuationSeparator" w:id="1">
    <w:p w:rsidR="006C3157" w:rsidP="00ED54E0" w14:paraId="093849C2" w14:textId="77777777">
      <w:r>
        <w:continuationSeparator/>
      </w:r>
    </w:p>
  </w:footnote>
  <w:footnote w:id="2">
    <w:p w:rsidR="007F6EA2" w14:paraId="34E0132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C9BC7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F4570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60667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ECEEE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B85" w:rsidRPr="00DD3DD7" w:rsidP="00DD3DD7" w14:paraId="61D2A5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G/TBT/N/BDI/466/Add.2, G/TBT/N/KEN/1612/Add.2</w:t>
    </w:r>
  </w:p>
  <w:p w:rsidR="00EA4B85" w:rsidRPr="00EC6F6D" w:rsidP="00DD3DD7" w14:paraId="692741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C6F6D">
      <w:rPr>
        <w:lang w:val="pt-PT"/>
      </w:rPr>
      <w:t>G/TBT/N/RWA/1013/Add.2, G/TBT/N/TZA/1120/Add.2</w:t>
    </w:r>
  </w:p>
  <w:p w:rsidR="00DD3DD7" w:rsidRPr="00EC6F6D" w:rsidP="00DD3DD7" w14:paraId="220BE6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EC6F6D">
      <w:rPr>
        <w:lang w:val="pt-PT"/>
      </w:rPr>
      <w:t>G/TBT/N/UGA/1924/Add.2</w:t>
    </w:r>
    <w:bookmarkEnd w:id="3"/>
  </w:p>
  <w:p w:rsidR="00DD3DD7" w:rsidRPr="00EC6F6D" w:rsidP="00DD3DD7" w14:paraId="3D840F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0E4354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7FF0B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371FCB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FF076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CB75C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31E4A5A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6F9569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67AE133" w14:textId="77777777">
          <w:pPr>
            <w:jc w:val="right"/>
            <w:rPr>
              <w:b/>
              <w:szCs w:val="16"/>
            </w:rPr>
          </w:pPr>
        </w:p>
      </w:tc>
    </w:tr>
    <w:tr w14:paraId="355BA38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C173CF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A4B85" w:rsidRPr="002F663C" w:rsidP="00DD3DD7" w14:paraId="228A49D0" w14:textId="3AA640F4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G/TBT/N/BDI/466/Add.2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G/TBT/N/KEN/1612/Add.2</w:t>
          </w:r>
        </w:p>
        <w:p w:rsidR="00EA4B85" w:rsidRPr="00EC6F6D" w:rsidP="00DD3DD7" w14:paraId="2E3E7D11" w14:textId="461F78C1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C6F6D">
            <w:rPr>
              <w:rFonts w:eastAsia="Calibri" w:cs="Times New Roman"/>
              <w:b/>
              <w:szCs w:val="16"/>
              <w:lang w:val="pt-PT"/>
            </w:rPr>
            <w:t>G/TBT/N/RWA/1013/Add.2</w:t>
          </w:r>
          <w:r w:rsidRPr="00EC6F6D">
            <w:rPr>
              <w:rFonts w:eastAsia="Calibri" w:cs="Times New Roman"/>
              <w:b/>
              <w:szCs w:val="16"/>
              <w:lang w:val="pt-PT"/>
            </w:rPr>
            <w:t xml:space="preserve"> G/TBT/N/TZA/1120/Add.2</w:t>
          </w:r>
        </w:p>
        <w:p w:rsidR="00DD3DD7" w:rsidRPr="00EC6F6D" w:rsidP="00DD3DD7" w14:paraId="2E50BA1C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EC6F6D">
            <w:rPr>
              <w:rFonts w:eastAsia="Calibri" w:cs="Times New Roman"/>
              <w:b/>
              <w:szCs w:val="16"/>
              <w:lang w:val="pt-PT"/>
            </w:rPr>
            <w:t>G/TBT/N/UGA/1924/Add.2</w:t>
          </w:r>
          <w:bookmarkEnd w:id="4"/>
        </w:p>
        <w:p w:rsidR="00C14444" w:rsidRPr="00EC6F6D" w:rsidP="00C14444" w14:paraId="6A00A234" w14:textId="77777777">
          <w:pPr>
            <w:jc w:val="center"/>
            <w:rPr>
              <w:szCs w:val="16"/>
              <w:lang w:val="pt-PT"/>
            </w:rPr>
          </w:pPr>
        </w:p>
      </w:tc>
    </w:tr>
    <w:tr w14:paraId="6777A0C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C6F6D" w:rsidP="00425DC5" w14:paraId="179CFE1C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CCD350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12F44E6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61149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(26-6469)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60CF0E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429B89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170010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0E389C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F9C3B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5081851">
    <w:abstractNumId w:val="9"/>
  </w:num>
  <w:num w:numId="2" w16cid:durableId="365103973">
    <w:abstractNumId w:val="7"/>
  </w:num>
  <w:num w:numId="3" w16cid:durableId="631907696">
    <w:abstractNumId w:val="6"/>
  </w:num>
  <w:num w:numId="4" w16cid:durableId="1733456539">
    <w:abstractNumId w:val="5"/>
  </w:num>
  <w:num w:numId="5" w16cid:durableId="1970629412">
    <w:abstractNumId w:val="4"/>
  </w:num>
  <w:num w:numId="6" w16cid:durableId="1300913743">
    <w:abstractNumId w:val="12"/>
  </w:num>
  <w:num w:numId="7" w16cid:durableId="2021272452">
    <w:abstractNumId w:val="11"/>
  </w:num>
  <w:num w:numId="8" w16cid:durableId="987249784">
    <w:abstractNumId w:val="10"/>
  </w:num>
  <w:num w:numId="9" w16cid:durableId="10006964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847195">
    <w:abstractNumId w:val="13"/>
  </w:num>
  <w:num w:numId="11" w16cid:durableId="428887697">
    <w:abstractNumId w:val="8"/>
  </w:num>
  <w:num w:numId="12" w16cid:durableId="245498057">
    <w:abstractNumId w:val="3"/>
  </w:num>
  <w:num w:numId="13" w16cid:durableId="1067416727">
    <w:abstractNumId w:val="2"/>
  </w:num>
  <w:num w:numId="14" w16cid:durableId="1634214778">
    <w:abstractNumId w:val="1"/>
  </w:num>
  <w:num w:numId="15" w16cid:durableId="1790002271">
    <w:abstractNumId w:val="0"/>
  </w:num>
  <w:num w:numId="16" w16cid:durableId="22780935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B5ED8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9A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3157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C74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748EC"/>
    <w:rsid w:val="00E9471B"/>
    <w:rsid w:val="00EA4B85"/>
    <w:rsid w:val="00EA5D4F"/>
    <w:rsid w:val="00EB2EDB"/>
    <w:rsid w:val="00EB6C56"/>
    <w:rsid w:val="00EB7B40"/>
    <w:rsid w:val="00EC6F6D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054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91838-278F-444D-B16C-1BEE10744F4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2026-09-18T09:56:00Z</dcterms:created>
  <dcterms:modified xsi:type="dcterms:W3CDTF">2026-09-18T10:13:00Z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