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8B445DF" w14:textId="77777777">
      <w:pPr>
        <w:pStyle w:val="Title"/>
      </w:pPr>
      <w:r w:rsidRPr="002F663C">
        <w:t>NOTIFICATION</w:t>
      </w:r>
    </w:p>
    <w:p w:rsidR="002F663C" w:rsidRPr="002F663C" w:rsidP="00DD3DD7" w14:paraId="66E957F2" w14:textId="77777777">
      <w:pPr>
        <w:pStyle w:val="Title3"/>
      </w:pPr>
      <w:r w:rsidRPr="002F663C">
        <w:t>Addendum</w:t>
      </w:r>
    </w:p>
    <w:p w:rsidR="002F663C" w:rsidP="001E2E4A" w14:paraId="20DFDA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6C47BFA" w14:textId="77777777">
      <w:pPr>
        <w:rPr>
          <w:rFonts w:eastAsia="Calibri" w:cs="Times New Roman"/>
        </w:rPr>
      </w:pPr>
    </w:p>
    <w:p w:rsidR="002F663C" w:rsidRPr="002F663C" w:rsidP="002F663C" w14:paraId="7AD4FE8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835AA01" w14:textId="77777777">
      <w:pPr>
        <w:rPr>
          <w:rFonts w:eastAsia="Calibri" w:cs="Times New Roman"/>
        </w:rPr>
      </w:pPr>
    </w:p>
    <w:p w:rsidR="00C14444" w:rsidRPr="002F663C" w:rsidP="002F663C" w14:paraId="1DC7D948" w14:textId="77777777">
      <w:pPr>
        <w:rPr>
          <w:rFonts w:eastAsia="Calibri" w:cs="Times New Roman"/>
        </w:rPr>
      </w:pPr>
    </w:p>
    <w:p w:rsidR="002F663C" w:rsidRPr="002F663C" w:rsidP="002F663C" w14:paraId="16E76EB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895: 2024, Fish protein concentrate — Specification, Second Edition</w:t>
      </w:r>
    </w:p>
    <w:p w:rsidR="002F663C" w:rsidRPr="002F663C" w:rsidP="002F663C" w14:paraId="478FD20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98FE4C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379251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B639E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496E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C1D4E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8F47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B250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D2B5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79B20F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B1C5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9F1BB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F1A74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FE66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0BF89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25981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E5F0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44B28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11735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BFAC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A53D0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C71495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C6C6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6C07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5952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EC2B5D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94895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A899D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121D0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E236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0A477C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094EA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046484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34F880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895:2024, Fish protein concentrate — Specification, Second Edition, notified in G/TBT/N/BDI/486, G/TBT/N/KEN/1634, G/TBT/N/RWA/1035, G/TBT/N/TZA/1143, G/TBT/N/UGA/1953, G/TBT/N/BDI/486/Add.1, G/TBT/N/KEN/1634/Add.1, G/TBT/N/RWA/1035/Add.1, G/TBT/N/TZA/1143/Add.1, G/TBT/N/UGA/1953/Add.1 was adopted by Uganda on 16 December 2025 as a Uganda Standard, US EAS 895:2025, Fish protein concentrate — Specification, Second Ed</w:t>
      </w:r>
      <w:r w:rsidRPr="002F663C">
        <w:rPr>
          <w:rFonts w:eastAsia="Calibri" w:cs="Times New Roman"/>
          <w:szCs w:val="18"/>
        </w:rPr>
        <w:t xml:space="preserve">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D229C9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3DED043" w14:textId="77777777">
      <w:pPr>
        <w:jc w:val="center"/>
        <w:rPr>
          <w:b/>
        </w:rPr>
      </w:pPr>
    </w:p>
    <w:p w:rsidR="00A1565D" w:rsidP="003971FF" w14:paraId="65E847AB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D87B0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3CDDFF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35F6" w14:paraId="0C508B1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947DF" w:rsidP="00ED54E0" w14:paraId="7CF31F27" w14:textId="77777777">
      <w:r>
        <w:separator/>
      </w:r>
    </w:p>
  </w:footnote>
  <w:footnote w:type="continuationSeparator" w:id="1">
    <w:p w:rsidR="00B947DF" w:rsidP="00ED54E0" w14:paraId="7659C239" w14:textId="77777777">
      <w:r>
        <w:continuationSeparator/>
      </w:r>
    </w:p>
  </w:footnote>
  <w:footnote w:id="2">
    <w:p w:rsidR="007F6EA2" w14:paraId="2A68925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3FAE9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BE999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BC3C5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81C7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1AD3" w:rsidRPr="00DD3DD7" w:rsidP="00DD3DD7" w14:paraId="74DE34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G/TBT/N/BDI/486/Add.2, G/TBT/N/KEN/1634/Add.2</w:t>
    </w:r>
  </w:p>
  <w:p w:rsidR="001F1AD3" w:rsidRPr="005935F6" w:rsidP="00DD3DD7" w14:paraId="0B85BA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5935F6">
      <w:rPr>
        <w:lang w:val="pt-PT"/>
      </w:rPr>
      <w:t>G/TBT/N/RWA/1035/Add.2, G/TBT/N/TZA/1143/Add.2</w:t>
    </w:r>
  </w:p>
  <w:p w:rsidR="00DD3DD7" w:rsidRPr="005935F6" w:rsidP="00DD3DD7" w14:paraId="243EAA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5935F6">
      <w:rPr>
        <w:lang w:val="pt-PT"/>
      </w:rPr>
      <w:t>G/TBT/N/UGA/1953/Add.2</w:t>
    </w:r>
    <w:bookmarkEnd w:id="3"/>
  </w:p>
  <w:p w:rsidR="00DD3DD7" w:rsidRPr="005935F6" w:rsidP="00DD3DD7" w14:paraId="132302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41288E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BF20D5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1F5D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56DD1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6CB31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6F0E6D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948A58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302367A" w14:textId="77777777">
          <w:pPr>
            <w:jc w:val="right"/>
            <w:rPr>
              <w:b/>
              <w:szCs w:val="16"/>
            </w:rPr>
          </w:pPr>
        </w:p>
      </w:tc>
    </w:tr>
    <w:tr w14:paraId="04FDAED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D3F3E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F1AD3" w:rsidRPr="002F663C" w:rsidP="00DD3DD7" w14:paraId="28410185" w14:textId="694263B5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G/TBT/N/BDI/486/Add.2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G/TBT/N/KEN/1634/Add.2</w:t>
          </w:r>
        </w:p>
        <w:p w:rsidR="001F1AD3" w:rsidRPr="005935F6" w:rsidP="00DD3DD7" w14:paraId="60E416EB" w14:textId="3A8BE63C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5935F6">
            <w:rPr>
              <w:rFonts w:eastAsia="Calibri" w:cs="Times New Roman"/>
              <w:b/>
              <w:szCs w:val="16"/>
              <w:lang w:val="pt-PT"/>
            </w:rPr>
            <w:t>G/TBT/N/RWA/1035/Add.2</w:t>
          </w:r>
          <w:r w:rsidRPr="005935F6">
            <w:rPr>
              <w:rFonts w:eastAsia="Calibri" w:cs="Times New Roman"/>
              <w:b/>
              <w:szCs w:val="16"/>
              <w:lang w:val="pt-PT"/>
            </w:rPr>
            <w:t xml:space="preserve"> G/TBT/N/TZA/1143/Add.2</w:t>
          </w:r>
        </w:p>
        <w:p w:rsidR="00DD3DD7" w:rsidRPr="005935F6" w:rsidP="00DD3DD7" w14:paraId="295019C7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5935F6">
            <w:rPr>
              <w:rFonts w:eastAsia="Calibri" w:cs="Times New Roman"/>
              <w:b/>
              <w:szCs w:val="16"/>
              <w:lang w:val="pt-PT"/>
            </w:rPr>
            <w:t>G/TBT/N/UGA/1953/Add.2</w:t>
          </w:r>
          <w:bookmarkEnd w:id="4"/>
        </w:p>
        <w:p w:rsidR="00C14444" w:rsidRPr="005935F6" w:rsidP="00C14444" w14:paraId="00F9AA0F" w14:textId="77777777">
          <w:pPr>
            <w:jc w:val="center"/>
            <w:rPr>
              <w:szCs w:val="16"/>
              <w:lang w:val="pt-PT"/>
            </w:rPr>
          </w:pPr>
        </w:p>
      </w:tc>
    </w:tr>
    <w:tr w14:paraId="566599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5935F6" w:rsidP="00425DC5" w14:paraId="1329E440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261E4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01F7EC0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D07FE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(26-6415)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3C7C5B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4CFDA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F274C8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B0559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4FEEC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659018">
    <w:abstractNumId w:val="9"/>
  </w:num>
  <w:num w:numId="2" w16cid:durableId="1310480454">
    <w:abstractNumId w:val="7"/>
  </w:num>
  <w:num w:numId="3" w16cid:durableId="1038090280">
    <w:abstractNumId w:val="6"/>
  </w:num>
  <w:num w:numId="4" w16cid:durableId="2064213123">
    <w:abstractNumId w:val="5"/>
  </w:num>
  <w:num w:numId="5" w16cid:durableId="862017807">
    <w:abstractNumId w:val="4"/>
  </w:num>
  <w:num w:numId="6" w16cid:durableId="1440681996">
    <w:abstractNumId w:val="12"/>
  </w:num>
  <w:num w:numId="7" w16cid:durableId="1121220294">
    <w:abstractNumId w:val="11"/>
  </w:num>
  <w:num w:numId="8" w16cid:durableId="588008723">
    <w:abstractNumId w:val="10"/>
  </w:num>
  <w:num w:numId="9" w16cid:durableId="922571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9096053">
    <w:abstractNumId w:val="13"/>
  </w:num>
  <w:num w:numId="11" w16cid:durableId="608852857">
    <w:abstractNumId w:val="8"/>
  </w:num>
  <w:num w:numId="12" w16cid:durableId="1591694387">
    <w:abstractNumId w:val="3"/>
  </w:num>
  <w:num w:numId="13" w16cid:durableId="1921789608">
    <w:abstractNumId w:val="2"/>
  </w:num>
  <w:num w:numId="14" w16cid:durableId="2112387311">
    <w:abstractNumId w:val="1"/>
  </w:num>
  <w:num w:numId="15" w16cid:durableId="1761834902">
    <w:abstractNumId w:val="0"/>
  </w:num>
  <w:num w:numId="16" w16cid:durableId="19523687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F1AD3"/>
    <w:rsid w:val="00223DA8"/>
    <w:rsid w:val="00233408"/>
    <w:rsid w:val="00265A0E"/>
    <w:rsid w:val="0027067B"/>
    <w:rsid w:val="00281997"/>
    <w:rsid w:val="002B2435"/>
    <w:rsid w:val="002B2F95"/>
    <w:rsid w:val="002B4312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35F6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55AB3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4038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947DF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16F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479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3DC6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C3A97-F46F-4B03-9647-17A43C39B02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2026-09-17T09:06:00Z</dcterms:created>
  <dcterms:modified xsi:type="dcterms:W3CDTF">2026-09-17T09:15:00Z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