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E210803" w14:textId="77777777">
      <w:pPr>
        <w:pStyle w:val="Title"/>
      </w:pPr>
      <w:r w:rsidRPr="002F663C">
        <w:t>NOTIFICATION</w:t>
      </w:r>
    </w:p>
    <w:p w:rsidR="002F663C" w:rsidRPr="002F663C" w:rsidP="00DD3DD7" w14:paraId="443D31B5" w14:textId="77777777">
      <w:pPr>
        <w:pStyle w:val="Title3"/>
      </w:pPr>
      <w:r w:rsidRPr="002F663C">
        <w:t>Addendum</w:t>
      </w:r>
    </w:p>
    <w:p w:rsidR="002F663C" w:rsidP="001E2E4A" w14:paraId="7AA8C5B1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37B50871" w14:textId="77777777">
      <w:pPr>
        <w:rPr>
          <w:rFonts w:eastAsia="Calibri" w:cs="Times New Roman"/>
        </w:rPr>
      </w:pPr>
    </w:p>
    <w:p w:rsidR="002F663C" w:rsidRPr="002F663C" w:rsidP="002F663C" w14:paraId="3711BBAE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E59D9E1" w14:textId="77777777">
      <w:pPr>
        <w:rPr>
          <w:rFonts w:eastAsia="Calibri" w:cs="Times New Roman"/>
        </w:rPr>
      </w:pPr>
    </w:p>
    <w:p w:rsidR="00C14444" w:rsidRPr="002F663C" w:rsidP="002F663C" w14:paraId="18085426" w14:textId="77777777">
      <w:pPr>
        <w:rPr>
          <w:rFonts w:eastAsia="Calibri" w:cs="Times New Roman"/>
        </w:rPr>
      </w:pPr>
    </w:p>
    <w:p w:rsidR="002F663C" w:rsidRPr="002F663C" w:rsidP="002F663C" w14:paraId="1290ED41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967-3:2025, Butter for Cosmetic use — Specification — Part 3: Ghee butter, First Edition</w:t>
      </w:r>
    </w:p>
    <w:p w:rsidR="002F663C" w:rsidRPr="002F663C" w:rsidP="002F663C" w14:paraId="5CEA99F9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E66A4C1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F21CA9D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738187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2CB510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CF0A6B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86D4E7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E0F6C3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0B8464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June 2026</w:t>
            </w:r>
          </w:p>
        </w:tc>
      </w:tr>
      <w:tr w14:paraId="151E811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467ECF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1F9BEE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30 June 2026</w:t>
            </w:r>
          </w:p>
        </w:tc>
      </w:tr>
      <w:tr w14:paraId="1F9E8E2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E4AED8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B881BC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1F35C6C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0C0B82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C6664C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67D57A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D17332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E134DB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59955C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A4E33D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198E57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1A7850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2A7615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E72008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528111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4D248E4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DAAC53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4689DA6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318CB28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B5C5102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F9C699B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Burundi, Kenya, Rwanda, Tanzania and Uganda would like to inform WTO Members that the Draft East African Standard; DEAS 967-3:2025, Butter for Cosmetic use — Specification — Part 3: Ghee butter, First Edition; notified in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G/TBT/N/BDI/672, G/TBT/N/KEN/1919, G/TBT/N/RWA/1291, G/TBT/N/TZA/1436 and G/TBT/N/UGA/2255</w:t>
        </w:r>
      </w:hyperlink>
      <w:r w:rsidRPr="002F663C">
        <w:rPr>
          <w:rFonts w:eastAsia="Calibri" w:cs="Times New Roman"/>
          <w:szCs w:val="18"/>
        </w:rPr>
        <w:t xml:space="preserve"> was adopted by the East African Community Council of Ministers on 30th June 2026 and published in the EAC Gazette Legal Notice No. EAC/177/2026 on 30th June 2026.</w:t>
      </w:r>
    </w:p>
    <w:p w:rsidR="006C5A96" w:rsidP="006C5A96" w14:paraId="6E8C3BC5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4DDD3F4" w14:textId="77777777">
      <w:pPr>
        <w:jc w:val="center"/>
        <w:rPr>
          <w:b/>
        </w:rPr>
      </w:pPr>
    </w:p>
    <w:p w:rsidR="00A1565D" w:rsidP="003971FF" w14:paraId="1D18F3F6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8ADA311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9837C76" w14:textId="777777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617A8" w14:paraId="1EDEF67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334CE" w:rsidP="00ED54E0" w14:paraId="07CA2EAB" w14:textId="77777777">
      <w:r>
        <w:separator/>
      </w:r>
    </w:p>
  </w:footnote>
  <w:footnote w:type="continuationSeparator" w:id="1">
    <w:p w:rsidR="00C334CE" w:rsidP="00ED54E0" w14:paraId="5C6F203E" w14:textId="77777777">
      <w:r>
        <w:continuationSeparator/>
      </w:r>
    </w:p>
  </w:footnote>
  <w:footnote w:id="2">
    <w:p w:rsidR="007F6EA2" w14:paraId="49E3594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0843A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3BD3242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E1DB2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452A80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27068" w:rsidRPr="00DD3DD7" w:rsidP="00DD3DD7" w14:paraId="30B65F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G/TBT/N/BDI/672/Add.1, G/TBT/N/KEN/1919/Add.1</w:t>
    </w:r>
  </w:p>
  <w:p w:rsidR="00727068" w:rsidRPr="00C617A8" w:rsidP="00DD3DD7" w14:paraId="5F8885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C617A8">
      <w:rPr>
        <w:lang w:val="pt-PT"/>
      </w:rPr>
      <w:t>G/TBT/N/RWA/1291/Add.1, G/TBT/N/TZA/1436/Add.1</w:t>
    </w:r>
  </w:p>
  <w:p w:rsidR="00DD3DD7" w:rsidRPr="00C617A8" w:rsidP="00DD3DD7" w14:paraId="13697A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C617A8">
      <w:rPr>
        <w:lang w:val="pt-PT"/>
      </w:rPr>
      <w:t>G/TBT/N/UGA/2255/Add.1</w:t>
    </w:r>
    <w:bookmarkEnd w:id="3"/>
  </w:p>
  <w:p w:rsidR="00DD3DD7" w:rsidRPr="00C617A8" w:rsidP="00DD3DD7" w14:paraId="509F46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</w:p>
  <w:p w:rsidR="00DD3DD7" w:rsidRPr="00DD3DD7" w:rsidP="00DD3DD7" w14:paraId="095A9E6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747B6F4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1BF159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85DC1CA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FE00F7D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52A28F2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AABF9E8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29EE7AA" w14:textId="77777777">
          <w:pPr>
            <w:jc w:val="right"/>
            <w:rPr>
              <w:b/>
              <w:szCs w:val="16"/>
            </w:rPr>
          </w:pPr>
        </w:p>
      </w:tc>
    </w:tr>
    <w:tr w14:paraId="11C1CED5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D718AA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27068" w:rsidRPr="002F663C" w:rsidP="00DD3DD7" w14:paraId="67E0349A" w14:textId="7CBF889D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G/TBT/N/BDI/672/Add.1, G/TBT/N/KEN/1919/Add.1</w:t>
          </w:r>
          <w:r w:rsidR="00C617A8">
            <w:rPr>
              <w:rFonts w:eastAsia="Calibri" w:cs="Times New Roman"/>
              <w:b/>
              <w:szCs w:val="16"/>
            </w:rPr>
            <w:t>,</w:t>
          </w:r>
        </w:p>
        <w:p w:rsidR="00727068" w:rsidRPr="00C617A8" w:rsidP="00DD3DD7" w14:paraId="1F4EEA4A" w14:textId="43631005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C617A8">
            <w:rPr>
              <w:rFonts w:eastAsia="Calibri" w:cs="Times New Roman"/>
              <w:b/>
              <w:szCs w:val="16"/>
              <w:lang w:val="pt-PT"/>
            </w:rPr>
            <w:t>G/TBT/N/RWA/1291/Add.1, G/TBT/N/TZA/1436/Add.1</w:t>
          </w:r>
          <w:r w:rsidR="00C617A8">
            <w:rPr>
              <w:rFonts w:eastAsia="Calibri" w:cs="Times New Roman"/>
              <w:b/>
              <w:szCs w:val="16"/>
              <w:lang w:val="pt-PT"/>
            </w:rPr>
            <w:t>,</w:t>
          </w:r>
        </w:p>
        <w:p w:rsidR="00DD3DD7" w:rsidRPr="00C617A8" w:rsidP="00DD3DD7" w14:paraId="317ED367" w14:textId="77777777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C617A8">
            <w:rPr>
              <w:rFonts w:eastAsia="Calibri" w:cs="Times New Roman"/>
              <w:b/>
              <w:szCs w:val="16"/>
              <w:lang w:val="pt-PT"/>
            </w:rPr>
            <w:t>G/TBT/N/UGA/2255/Add.1</w:t>
          </w:r>
          <w:bookmarkEnd w:id="4"/>
        </w:p>
        <w:p w:rsidR="00C14444" w:rsidRPr="00C617A8" w:rsidP="00C14444" w14:paraId="6980EAEF" w14:textId="77777777">
          <w:pPr>
            <w:jc w:val="center"/>
            <w:rPr>
              <w:szCs w:val="16"/>
              <w:lang w:val="pt-PT"/>
            </w:rPr>
          </w:pPr>
        </w:p>
      </w:tc>
    </w:tr>
    <w:tr w14:paraId="25E7476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C617A8" w:rsidP="00425DC5" w14:paraId="53288C75" w14:textId="77777777">
          <w:pPr>
            <w:rPr>
              <w:lang w:val="pt-PT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5A13E7E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14 September 2026</w:t>
          </w:r>
          <w:bookmarkEnd w:id="5"/>
        </w:p>
      </w:tc>
    </w:tr>
    <w:tr w14:paraId="2D4F4B48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4AA4BC0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(26-6227)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428D3BA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C86CC7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607D249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51B1F27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A5F055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8170681">
    <w:abstractNumId w:val="9"/>
  </w:num>
  <w:num w:numId="2" w16cid:durableId="163513324">
    <w:abstractNumId w:val="7"/>
  </w:num>
  <w:num w:numId="3" w16cid:durableId="953365816">
    <w:abstractNumId w:val="6"/>
  </w:num>
  <w:num w:numId="4" w16cid:durableId="606042739">
    <w:abstractNumId w:val="5"/>
  </w:num>
  <w:num w:numId="5" w16cid:durableId="2124105119">
    <w:abstractNumId w:val="4"/>
  </w:num>
  <w:num w:numId="6" w16cid:durableId="788815450">
    <w:abstractNumId w:val="12"/>
  </w:num>
  <w:num w:numId="7" w16cid:durableId="396519214">
    <w:abstractNumId w:val="11"/>
  </w:num>
  <w:num w:numId="8" w16cid:durableId="2067992684">
    <w:abstractNumId w:val="10"/>
  </w:num>
  <w:num w:numId="9" w16cid:durableId="8069004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04687501">
    <w:abstractNumId w:val="13"/>
  </w:num>
  <w:num w:numId="11" w16cid:durableId="264076007">
    <w:abstractNumId w:val="8"/>
  </w:num>
  <w:num w:numId="12" w16cid:durableId="656690348">
    <w:abstractNumId w:val="3"/>
  </w:num>
  <w:num w:numId="13" w16cid:durableId="1817912203">
    <w:abstractNumId w:val="2"/>
  </w:num>
  <w:num w:numId="14" w16cid:durableId="209147393">
    <w:abstractNumId w:val="1"/>
  </w:num>
  <w:num w:numId="15" w16cid:durableId="1647319250">
    <w:abstractNumId w:val="0"/>
  </w:num>
  <w:num w:numId="16" w16cid:durableId="163887545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569B9"/>
    <w:rsid w:val="000700FF"/>
    <w:rsid w:val="00082727"/>
    <w:rsid w:val="00085415"/>
    <w:rsid w:val="000923D1"/>
    <w:rsid w:val="000A0633"/>
    <w:rsid w:val="000A4945"/>
    <w:rsid w:val="000A5283"/>
    <w:rsid w:val="000B31E1"/>
    <w:rsid w:val="000B7429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27068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B750C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334CE"/>
    <w:rsid w:val="00C425A5"/>
    <w:rsid w:val="00C43456"/>
    <w:rsid w:val="00C50BF8"/>
    <w:rsid w:val="00C617A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5AE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A3B6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Titre4Car">
    <w:name w:val="Titre 4 C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Titre6Car">
    <w:name w:val="Titre 6 C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7Car">
    <w:name w:val="Titre 7 C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8Car">
    <w:name w:val="Titre 8 C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epingalert.org/en/Search?countryIds=C800&amp;freeText=%22DEAS%20967-3%22&amp;viewData=%20G%2FTBT%2FN%2FBDI%2F672%2C%20G%2FTBT%2FN%2FKEN%2F1919%2C%20G%2FTBT%2FN%2FRWA%2F1291%2C%20G%2FTBT%2FN%2FTZA%2F1436%2C%20G%2FTBT%2FN%2FUGA%2F2255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553A9-B0EC-4BF5-9193-1B73EECB1A24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2026-09-14T08:06:00Z</dcterms:created>
  <dcterms:modified xsi:type="dcterms:W3CDTF">2026-09-14T08:14:00Z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