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68DDF5C" w14:textId="77777777">
      <w:pPr>
        <w:pStyle w:val="Title"/>
      </w:pPr>
      <w:r w:rsidRPr="002F663C">
        <w:t>NOTIFICATION</w:t>
      </w:r>
    </w:p>
    <w:p w:rsidR="002F663C" w:rsidRPr="002F663C" w:rsidP="00DD3DD7" w14:paraId="7BBE9EC4" w14:textId="77777777">
      <w:pPr>
        <w:pStyle w:val="Title3"/>
      </w:pPr>
      <w:r w:rsidRPr="002F663C">
        <w:t>Addendum</w:t>
      </w:r>
    </w:p>
    <w:p w:rsidR="002F663C" w:rsidP="001E2E4A" w14:paraId="5ADDB6F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6C03191" w14:textId="77777777">
      <w:pPr>
        <w:rPr>
          <w:rFonts w:eastAsia="Calibri" w:cs="Times New Roman"/>
        </w:rPr>
      </w:pPr>
    </w:p>
    <w:p w:rsidR="002F663C" w:rsidRPr="002F663C" w:rsidP="002F663C" w14:paraId="163A3E6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77B347" w14:textId="77777777">
      <w:pPr>
        <w:rPr>
          <w:rFonts w:eastAsia="Calibri" w:cs="Times New Roman"/>
        </w:rPr>
      </w:pPr>
    </w:p>
    <w:p w:rsidR="00C14444" w:rsidRPr="002F663C" w:rsidP="002F663C" w14:paraId="322592CB" w14:textId="77777777">
      <w:pPr>
        <w:rPr>
          <w:rFonts w:eastAsia="Calibri" w:cs="Times New Roman"/>
        </w:rPr>
      </w:pPr>
    </w:p>
    <w:p w:rsidR="002F663C" w:rsidRPr="002F663C" w:rsidP="002F663C" w14:paraId="667D541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845:2024, Cosmetic pencils — Specification, Second Edition </w:t>
      </w:r>
    </w:p>
    <w:p w:rsidR="002F663C" w:rsidRPr="002F663C" w:rsidP="002F663C" w14:paraId="710F776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351C5C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964991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A1771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1CFC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05C3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D8030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60AD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7F357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139389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D19A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92CB7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028A7A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1DAA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3258C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B09B0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8ABF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F25D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7BBA2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D542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66D5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91A0E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62DF5C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549F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D79A2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E588D3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1E39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3AD7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85A7A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5A191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C8A9ED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CFB74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247E70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B78242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845: 2024, Cosmetic pencils — Specification, Second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G/TBT/N/BDI/588, G/TBT/N/KEN/1787, G/TBT/N/RWA/1185, G/TBT/N/TZA/1307 and G/TBT/N/UGA/2141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4B0F059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A565896" w14:textId="77777777">
      <w:pPr>
        <w:jc w:val="center"/>
        <w:rPr>
          <w:b/>
        </w:rPr>
      </w:pPr>
    </w:p>
    <w:p w:rsidR="00A1565D" w:rsidP="003971FF" w14:paraId="7D912717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60A112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FAD73D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A53C0" w:rsidP="00ED54E0" w14:paraId="2A7034EF" w14:textId="77777777">
      <w:r>
        <w:separator/>
      </w:r>
    </w:p>
  </w:footnote>
  <w:footnote w:type="continuationSeparator" w:id="1">
    <w:p w:rsidR="006A53C0" w:rsidP="00ED54E0" w14:paraId="269BC351" w14:textId="77777777">
      <w:r>
        <w:continuationSeparator/>
      </w:r>
    </w:p>
  </w:footnote>
  <w:footnote w:id="2">
    <w:p w:rsidR="007F6EA2" w14:paraId="25CFE50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BD562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42E9F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A72E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79CBD8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16B2" w:rsidRPr="00DD3DD7" w:rsidP="00DD3DD7" w14:paraId="6E248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G/TBT/N/BDI/588/Add.1, G/TBT/N/KEN/1787/Add.1</w:t>
    </w:r>
  </w:p>
  <w:p w:rsidR="007816B2" w:rsidRPr="00DD3DD7" w:rsidP="00DD3DD7" w14:paraId="0AA81E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G/TBT/N/RWA/1185/Add.1, G/TBT/N/</w:t>
    </w:r>
    <w:r w:rsidRPr="00DD3DD7">
      <w:t>TZA</w:t>
    </w:r>
    <w:r w:rsidRPr="00DD3DD7">
      <w:t>/1307/Add.1</w:t>
    </w:r>
  </w:p>
  <w:p w:rsidR="00DD3DD7" w:rsidRPr="00DD3DD7" w:rsidP="00DD3DD7" w14:paraId="6EA66D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G/TBT/N/UGA/2141/Add.1</w:t>
    </w:r>
    <w:bookmarkEnd w:id="3"/>
  </w:p>
  <w:p w:rsidR="00DD3DD7" w:rsidRPr="00DD3DD7" w:rsidP="00DD3DD7" w14:paraId="01C22F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1AD76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6A3BE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C2C97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1D219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9DDA0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A3294A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EB6A7A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04B7775" w14:textId="77777777">
          <w:pPr>
            <w:jc w:val="right"/>
            <w:rPr>
              <w:b/>
              <w:szCs w:val="16"/>
            </w:rPr>
          </w:pPr>
        </w:p>
      </w:tc>
    </w:tr>
    <w:tr w14:paraId="63ECD3E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7D99A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816B2" w:rsidRPr="002F663C" w:rsidP="00DD3DD7" w14:paraId="5A7C13A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G/TBT/N/BDI/588/Add.1, G/TBT/N/KEN/1787/Add.1</w:t>
          </w:r>
        </w:p>
        <w:p w:rsidR="007816B2" w:rsidRPr="002F663C" w:rsidP="00DD3DD7" w14:paraId="650AB6CC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G/TBT/N/RWA/1185/Add.1,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/1307/Add.1</w:t>
          </w:r>
        </w:p>
        <w:p w:rsidR="00DD3DD7" w:rsidRPr="002F663C" w:rsidP="00DD3DD7" w14:paraId="671394BC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G/TBT/N/UGA/2141/Add.1</w:t>
          </w:r>
          <w:bookmarkEnd w:id="4"/>
        </w:p>
        <w:p w:rsidR="00C14444" w:rsidRPr="00C14444" w:rsidP="00C14444" w14:paraId="753DEE53" w14:textId="77777777">
          <w:pPr>
            <w:jc w:val="center"/>
            <w:rPr>
              <w:szCs w:val="16"/>
            </w:rPr>
          </w:pPr>
        </w:p>
      </w:tc>
    </w:tr>
    <w:tr w14:paraId="41B72B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F8AE29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24B81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1CDC140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B08576C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A0E97A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1E03F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F9BCF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4D2465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3026C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4600282">
    <w:abstractNumId w:val="9"/>
  </w:num>
  <w:num w:numId="2" w16cid:durableId="1468736855">
    <w:abstractNumId w:val="7"/>
  </w:num>
  <w:num w:numId="3" w16cid:durableId="693532218">
    <w:abstractNumId w:val="6"/>
  </w:num>
  <w:num w:numId="4" w16cid:durableId="449516607">
    <w:abstractNumId w:val="5"/>
  </w:num>
  <w:num w:numId="5" w16cid:durableId="1322923126">
    <w:abstractNumId w:val="4"/>
  </w:num>
  <w:num w:numId="6" w16cid:durableId="1716808131">
    <w:abstractNumId w:val="12"/>
  </w:num>
  <w:num w:numId="7" w16cid:durableId="424305876">
    <w:abstractNumId w:val="11"/>
  </w:num>
  <w:num w:numId="8" w16cid:durableId="393820168">
    <w:abstractNumId w:val="10"/>
  </w:num>
  <w:num w:numId="9" w16cid:durableId="1349680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5753181">
    <w:abstractNumId w:val="13"/>
  </w:num>
  <w:num w:numId="11" w16cid:durableId="1982998272">
    <w:abstractNumId w:val="8"/>
  </w:num>
  <w:num w:numId="12" w16cid:durableId="303005420">
    <w:abstractNumId w:val="3"/>
  </w:num>
  <w:num w:numId="13" w16cid:durableId="373577060">
    <w:abstractNumId w:val="2"/>
  </w:num>
  <w:num w:numId="14" w16cid:durableId="262304257">
    <w:abstractNumId w:val="1"/>
  </w:num>
  <w:num w:numId="15" w16cid:durableId="100691059">
    <w:abstractNumId w:val="0"/>
  </w:num>
  <w:num w:numId="16" w16cid:durableId="4321708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A56EB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53C0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16B2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9541E"/>
    <w:rsid w:val="008A05BD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D699B"/>
    <w:rsid w:val="009D6F0B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ADA65E"/>
  <w15:docId w15:val="{96E10D3E-0B8C-451D-AB71-79EE60BE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845%22&amp;viewData=%20G%2FTBT%2FN%2FBDI%2F588%2C%20G%2FTBT%2FN%2FKEN%2F1787%2C%20G%2FTBT%2FN%2FRWA%2F1185%2C%20G%2FTBT%2FN%2FTZA%2F1307%2C%20G%2FTBT%2FN%2FUGA%2F2141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C56C4-01D4-40BD-ABD2-9FEFB912FAA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2026-09-14T08:17:00Z</dcterms:created>
  <dcterms:modified xsi:type="dcterms:W3CDTF">2026-09-14T08:36:00Z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