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1F753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E0BE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F681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C6DA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C138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AF8D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CD3E36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AF71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BA42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8905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B4FF3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AEA4A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981A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4F15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4AAE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3C2D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B57B5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Gasoline engine oils (HS code(s): 271019); (ICS code(s): 75.100)</w:t>
            </w:r>
          </w:p>
        </w:tc>
      </w:tr>
      <w:tr w14:paraId="063E9C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2666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2545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Four-stroke cycle motorcycle gasoline engine oils; (15 page(s), in Chinese)</w:t>
            </w:r>
          </w:p>
          <w:p w:rsidR="000C3B6C" w:rsidRPr="000C3B6C" w:rsidP="002F6A28" w14:paraId="6DDDB9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B039A" w:rsidRPr="00CE6C29" w:rsidP="002F6A28" w14:paraId="6E2B17D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https://members.wto.org/crnattachments/2026/TBT/CHN/26_04645_00_x.pdf</w:t>
              </w:r>
            </w:hyperlink>
          </w:p>
        </w:tc>
      </w:tr>
      <w:tr w14:paraId="7EC09F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FEFF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3AD0B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classification and marking, technical requirements and test methods, inspection rules, marking, packaging, transportation, and storage of lubricating oils for four-stroke spark-ignition gasoline engines equipped with a common oil sump.</w:t>
            </w:r>
          </w:p>
          <w:p w:rsidR="00FE448B" w:rsidRPr="00C379C8" w:rsidP="002F6A28" w14:paraId="70A4D65D" w14:textId="77777777">
            <w:pPr>
              <w:spacing w:before="120" w:after="120"/>
            </w:pPr>
            <w:r w:rsidRPr="00C379C8">
              <w:t>This document applies to four-stroke motorcycle gasoline engine oils used in the engines and related powertrain systems (transmissions, clutches, and starters) of motorcycles, mopeds, and all-terrain vehicles (ATVs), as well as in related equipment.</w:t>
            </w:r>
          </w:p>
        </w:tc>
      </w:tr>
      <w:tr w14:paraId="257852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BA8D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5CAF0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00A3C4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08DF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7939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980FD2" w14:textId="77777777">
            <w:pPr>
              <w:spacing w:before="120" w:after="120"/>
            </w:pPr>
            <w:r w:rsidRPr="002F6A28">
              <w:t>-</w:t>
            </w:r>
          </w:p>
        </w:tc>
      </w:tr>
      <w:tr w14:paraId="378D8C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BFF5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329F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1757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D0A3F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6650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1EA3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7D72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0C3B6C" w14:paraId="7DA7A3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25889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F54B3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A525DD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74E695B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D22EC1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39C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7D8C5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93A5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D976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2AC0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E99E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69DE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4A6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G/TBT/N/CHN/2358</w:t>
    </w:r>
    <w:bookmarkEnd w:id="0"/>
  </w:p>
  <w:p w:rsidR="009239F7" w:rsidRPr="002F6A28" w:rsidP="009239F7" w14:paraId="228730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677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19EF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8ED3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B34B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62BA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5BBE0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5C86A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A725A4" w14:textId="77777777">
          <w:pPr>
            <w:jc w:val="right"/>
            <w:rPr>
              <w:b/>
              <w:szCs w:val="16"/>
            </w:rPr>
          </w:pPr>
        </w:p>
      </w:tc>
    </w:tr>
    <w:tr w14:paraId="0F25D41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96B8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2D7D1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G/TBT/N/CHN/2358</w:t>
          </w:r>
          <w:bookmarkEnd w:id="2"/>
        </w:p>
      </w:tc>
    </w:tr>
    <w:tr w14:paraId="54156D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4681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E88A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61F969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28A2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2EB250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CFD6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52E31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DE00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16256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284956">
    <w:abstractNumId w:val="9"/>
  </w:num>
  <w:num w:numId="2" w16cid:durableId="1533687294">
    <w:abstractNumId w:val="7"/>
  </w:num>
  <w:num w:numId="3" w16cid:durableId="1670138685">
    <w:abstractNumId w:val="6"/>
  </w:num>
  <w:num w:numId="4" w16cid:durableId="911349929">
    <w:abstractNumId w:val="5"/>
  </w:num>
  <w:num w:numId="5" w16cid:durableId="1133981241">
    <w:abstractNumId w:val="4"/>
  </w:num>
  <w:num w:numId="6" w16cid:durableId="2074304338">
    <w:abstractNumId w:val="12"/>
  </w:num>
  <w:num w:numId="7" w16cid:durableId="1388450628">
    <w:abstractNumId w:val="11"/>
  </w:num>
  <w:num w:numId="8" w16cid:durableId="2049524560">
    <w:abstractNumId w:val="10"/>
  </w:num>
  <w:num w:numId="9" w16cid:durableId="727648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6735048">
    <w:abstractNumId w:val="13"/>
  </w:num>
  <w:num w:numId="11" w16cid:durableId="904879856">
    <w:abstractNumId w:val="8"/>
  </w:num>
  <w:num w:numId="12" w16cid:durableId="1612392578">
    <w:abstractNumId w:val="3"/>
  </w:num>
  <w:num w:numId="13" w16cid:durableId="1056398353">
    <w:abstractNumId w:val="2"/>
  </w:num>
  <w:num w:numId="14" w16cid:durableId="286550203">
    <w:abstractNumId w:val="1"/>
  </w:num>
  <w:num w:numId="15" w16cid:durableId="14662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6756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49E9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2068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64A0"/>
    <w:rsid w:val="00DA20BD"/>
    <w:rsid w:val="00DB039A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B6A"/>
    <w:rsid w:val="00EB6C56"/>
    <w:rsid w:val="00EC00D2"/>
    <w:rsid w:val="00ED54E0"/>
    <w:rsid w:val="00ED66D3"/>
    <w:rsid w:val="00EE3A11"/>
    <w:rsid w:val="00EE4445"/>
    <w:rsid w:val="00F0047B"/>
    <w:rsid w:val="00F176E7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7A9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92B0-2D69-4E0B-9FB0-ABC9828859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301</Words>
  <Characters>1863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2026-09-08T12:41:00Z</dcterms:created>
  <dcterms:modified xsi:type="dcterms:W3CDTF">2026-09-08T12:45:00Z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