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10FEE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11033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2B65B6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00542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8DE79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9D8DB1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F5A233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664A3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D712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9DCA66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0E9DA3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7899A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DAAE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95E73B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BB006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EBBB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27ACA5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Chemicals (HS code(s): 2842; 293148; 293149; 293159; 293190; 2942); (ICS code(s): 13.300)</w:t>
            </w:r>
          </w:p>
        </w:tc>
      </w:tr>
      <w:tr w14:paraId="4560D3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F81E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BB6E5B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Specification for classification and labelling of chemicals—Part 15: Oxidizing solids; (16 page(s), in Chinese)</w:t>
            </w:r>
          </w:p>
          <w:p w:rsidR="000C3B6C" w:rsidRPr="000C3B6C" w:rsidP="002F6A28" w14:paraId="4297C02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A04E0" w:rsidRPr="00CE6C29" w:rsidP="002F6A28" w14:paraId="52B358C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https://members.wto.org/crnattachments/2026/TBT/CHN/26_04644_00_x.pdf</w:t>
              </w:r>
            </w:hyperlink>
          </w:p>
        </w:tc>
      </w:tr>
      <w:tr w14:paraId="65F3E5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B125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F071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criteria, the decision logic and guidance, and the labelling for oxidizing solids.</w:t>
            </w:r>
          </w:p>
          <w:p w:rsidR="00FE448B" w:rsidRPr="00C379C8" w:rsidP="002F6A28" w14:paraId="0F37ACFB" w14:textId="77777777">
            <w:pPr>
              <w:spacing w:before="120" w:after="120"/>
            </w:pPr>
            <w:r w:rsidRPr="00C379C8">
              <w:t>This document applies to the classification and labelling of oxidizing solids in accordance with the United Nations Globally Harmonized System of Classification and Labelling of Chemicals (GHS, 11th Revised Edition).</w:t>
            </w:r>
          </w:p>
        </w:tc>
      </w:tr>
      <w:tr w14:paraId="277EA5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B3D6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634827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1ACD06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0AC03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20CC8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F7807B8" w14:textId="77777777">
            <w:pPr>
              <w:spacing w:before="120" w:after="120"/>
            </w:pPr>
            <w:r w:rsidRPr="002F6A28">
              <w:t>-</w:t>
            </w:r>
          </w:p>
        </w:tc>
      </w:tr>
      <w:tr w14:paraId="703CB5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8E4B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0630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46F632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B4B5E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B66E14" w14:paraId="640AD42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B66E14" w14:paraId="0E7A8783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B66E14" w14:paraId="0DAD52CF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2026</w:t>
            </w:r>
          </w:p>
          <w:p w:rsidR="000C3B6C" w:rsidRPr="00E3324D" w:rsidP="00B66E14" w14:paraId="4D4E74BD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B66E14" w14:paraId="55E15093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B66E14" w14:paraId="3FDCF00B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B66E14" w14:paraId="19F1AB44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B66E14" w14:paraId="67441E4D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577BE6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30E5D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07DE6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708B6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BF78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774D5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30E2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65B16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A62D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G/TBT/N/CHN/2357</w:t>
    </w:r>
    <w:bookmarkEnd w:id="0"/>
  </w:p>
  <w:p w:rsidR="009239F7" w:rsidRPr="002F6A28" w:rsidP="009239F7" w14:paraId="193073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D231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4B74A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1E61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5F91B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66AD9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36FBE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C7D4E6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352E1D" w14:textId="77777777">
          <w:pPr>
            <w:jc w:val="right"/>
            <w:rPr>
              <w:b/>
              <w:szCs w:val="16"/>
            </w:rPr>
          </w:pPr>
        </w:p>
      </w:tc>
    </w:tr>
    <w:tr w14:paraId="5DB88A6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6BBAC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8E9D5B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G/TBT/N/CHN/2357</w:t>
          </w:r>
          <w:bookmarkEnd w:id="2"/>
        </w:p>
      </w:tc>
    </w:tr>
    <w:tr w14:paraId="3505A1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A238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59CC7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2026</w:t>
          </w:r>
          <w:bookmarkEnd w:id="3"/>
          <w:bookmarkEnd w:id="4"/>
        </w:p>
      </w:tc>
    </w:tr>
    <w:tr w14:paraId="0B1E43A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222A3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DBA320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3C68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31578D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C8B10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F768D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4873191">
    <w:abstractNumId w:val="9"/>
  </w:num>
  <w:num w:numId="2" w16cid:durableId="745147342">
    <w:abstractNumId w:val="7"/>
  </w:num>
  <w:num w:numId="3" w16cid:durableId="2067408664">
    <w:abstractNumId w:val="6"/>
  </w:num>
  <w:num w:numId="4" w16cid:durableId="871694501">
    <w:abstractNumId w:val="5"/>
  </w:num>
  <w:num w:numId="5" w16cid:durableId="344065434">
    <w:abstractNumId w:val="4"/>
  </w:num>
  <w:num w:numId="6" w16cid:durableId="527989685">
    <w:abstractNumId w:val="12"/>
  </w:num>
  <w:num w:numId="7" w16cid:durableId="630982201">
    <w:abstractNumId w:val="11"/>
  </w:num>
  <w:num w:numId="8" w16cid:durableId="1628466384">
    <w:abstractNumId w:val="10"/>
  </w:num>
  <w:num w:numId="9" w16cid:durableId="1087461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064284">
    <w:abstractNumId w:val="13"/>
  </w:num>
  <w:num w:numId="11" w16cid:durableId="492257394">
    <w:abstractNumId w:val="8"/>
  </w:num>
  <w:num w:numId="12" w16cid:durableId="1858739384">
    <w:abstractNumId w:val="3"/>
  </w:num>
  <w:num w:numId="13" w16cid:durableId="1181549794">
    <w:abstractNumId w:val="2"/>
  </w:num>
  <w:num w:numId="14" w16cid:durableId="268439901">
    <w:abstractNumId w:val="1"/>
  </w:num>
  <w:num w:numId="15" w16cid:durableId="399719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0B1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04E0"/>
    <w:rsid w:val="006A4C49"/>
    <w:rsid w:val="006A72C8"/>
    <w:rsid w:val="006C79B0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6ED"/>
    <w:rsid w:val="00790E23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75F7"/>
    <w:rsid w:val="008B223A"/>
    <w:rsid w:val="008B4A10"/>
    <w:rsid w:val="008B4FB8"/>
    <w:rsid w:val="008C1339"/>
    <w:rsid w:val="008D641C"/>
    <w:rsid w:val="008E372C"/>
    <w:rsid w:val="008E67DC"/>
    <w:rsid w:val="009239F7"/>
    <w:rsid w:val="009334C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6E14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16E45"/>
    <w:rsid w:val="00C268F4"/>
    <w:rsid w:val="00C27029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A7033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2E2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64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3FA9AC-8529-440C-819F-FA8FCF743EC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295</Words>
  <Characters>1786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2026-09-08T12:41:00Z</dcterms:created>
  <dcterms:modified xsi:type="dcterms:W3CDTF">2026-09-08T12:46:00Z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