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4BBB8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6640F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D67D5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0D285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9490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6D344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97B0DF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83261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6AC7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668C14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BCB7AC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F4599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D2C4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3CD8A7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4BC09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0C51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FB097C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Chemicals (HS code(s): 2709; 271012; 290211; 290230; 290250; 320810; 321410; 321511; 330112; 330113; 330210; 370710; 380510; 380891; 380892; 380893); (ICS code(s): 13.300)</w:t>
            </w:r>
          </w:p>
        </w:tc>
      </w:tr>
      <w:tr w14:paraId="4BBCB3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BCF4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F83CA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Rules for classification and labelling of chemicals—Part 7: Flammable liquids; (18 page(s), in Chinese)</w:t>
            </w:r>
          </w:p>
          <w:p w:rsidR="000C3B6C" w:rsidRPr="000C3B6C" w:rsidP="002F6A28" w14:paraId="093B9F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A4B61" w:rsidRPr="00CE6C29" w:rsidP="002F6A28" w14:paraId="4F675F3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https://members.wto.org/crnattachments/2026/TBT/CHN/26_04643_00_x.pdf</w:t>
              </w:r>
            </w:hyperlink>
          </w:p>
        </w:tc>
      </w:tr>
      <w:tr w14:paraId="5CCFA9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43B1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F00F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criteria, the decision logic and guidance, and the labelling of flammable liquids.</w:t>
            </w:r>
          </w:p>
          <w:p w:rsidR="00FE448B" w:rsidRPr="00C379C8" w:rsidP="002F6A28" w14:paraId="609204D1" w14:textId="77777777">
            <w:pPr>
              <w:spacing w:before="120" w:after="120"/>
            </w:pPr>
            <w:r w:rsidRPr="00C379C8">
              <w:t>This document applies to the classification and labelling of flammable liquids in accordance with the United Nations Globally Harmonized System of Classification and Labelling of Chemicals (GHS, 11th Revised Edition).</w:t>
            </w:r>
          </w:p>
        </w:tc>
      </w:tr>
      <w:tr w14:paraId="5C7444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9E03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F739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0C0F6D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36871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8D9FE9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083614" w14:textId="77777777">
            <w:pPr>
              <w:spacing w:before="120" w:after="120"/>
            </w:pPr>
            <w:r w:rsidRPr="002F6A28">
              <w:t>-</w:t>
            </w:r>
          </w:p>
        </w:tc>
      </w:tr>
      <w:tr w14:paraId="60F590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EC08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1E77F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3ECDD6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FFD1D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906403" w14:paraId="47C3DBE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906403" w14:paraId="3FD74644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906403" w14:paraId="40AF7E63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906403" w14:paraId="27907415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906403" w14:paraId="6BC2147B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906403" w14:paraId="0F989E22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906403" w14:paraId="6CF7441B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906403" w14:paraId="64FCC421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C6D05F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58E2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A3584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15820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C45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CEDC6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D965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250F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A087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G/TBT/N/CHN/2356</w:t>
    </w:r>
    <w:bookmarkEnd w:id="0"/>
  </w:p>
  <w:p w:rsidR="009239F7" w:rsidRPr="002F6A28" w:rsidP="009239F7" w14:paraId="2E8668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5D93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E3AF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030A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7D167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D4711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EBF5E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C8ABD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75A947" w14:textId="77777777">
          <w:pPr>
            <w:jc w:val="right"/>
            <w:rPr>
              <w:b/>
              <w:szCs w:val="16"/>
            </w:rPr>
          </w:pPr>
        </w:p>
      </w:tc>
    </w:tr>
    <w:tr w14:paraId="26F9BCE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44F1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E965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G/TBT/N/CHN/2356</w:t>
          </w:r>
          <w:bookmarkEnd w:id="2"/>
        </w:p>
      </w:tc>
    </w:tr>
    <w:tr w14:paraId="60FEB1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CFB8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F0E7F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47FA73F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F65BE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31AE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47A9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3F5FE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503D2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54A48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8368567">
    <w:abstractNumId w:val="9"/>
  </w:num>
  <w:num w:numId="2" w16cid:durableId="1968855434">
    <w:abstractNumId w:val="7"/>
  </w:num>
  <w:num w:numId="3" w16cid:durableId="111242258">
    <w:abstractNumId w:val="6"/>
  </w:num>
  <w:num w:numId="4" w16cid:durableId="972442406">
    <w:abstractNumId w:val="5"/>
  </w:num>
  <w:num w:numId="5" w16cid:durableId="1260602140">
    <w:abstractNumId w:val="4"/>
  </w:num>
  <w:num w:numId="6" w16cid:durableId="287856341">
    <w:abstractNumId w:val="12"/>
  </w:num>
  <w:num w:numId="7" w16cid:durableId="97217978">
    <w:abstractNumId w:val="11"/>
  </w:num>
  <w:num w:numId="8" w16cid:durableId="306513336">
    <w:abstractNumId w:val="10"/>
  </w:num>
  <w:num w:numId="9" w16cid:durableId="10101850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4472778">
    <w:abstractNumId w:val="13"/>
  </w:num>
  <w:num w:numId="11" w16cid:durableId="65223909">
    <w:abstractNumId w:val="8"/>
  </w:num>
  <w:num w:numId="12" w16cid:durableId="973560682">
    <w:abstractNumId w:val="3"/>
  </w:num>
  <w:num w:numId="13" w16cid:durableId="725571138">
    <w:abstractNumId w:val="2"/>
  </w:num>
  <w:num w:numId="14" w16cid:durableId="834151266">
    <w:abstractNumId w:val="1"/>
  </w:num>
  <w:num w:numId="15" w16cid:durableId="75748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669B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14EB3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4B61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641C"/>
    <w:rsid w:val="008E372C"/>
    <w:rsid w:val="008E67DC"/>
    <w:rsid w:val="00906403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5E44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44A3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3F91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C1DB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4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D9DDB7-3A13-4973-AB0D-0370BC91590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2026-09-08T12:40:00Z</dcterms:created>
  <dcterms:modified xsi:type="dcterms:W3CDTF">2026-09-08T12:47:00Z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