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B3F84B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ED2830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CFA29D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106BD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42500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A93892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900714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129B1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92A3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691CA6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20DA96D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4CD3A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916C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0E8FA0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7F6F0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53F8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06A457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Protective clothing against heat, heat insulation protective clothing, industrial protective clothing against heat (HS code(s): 611490); (ICS code(s): 13.340.10)</w:t>
            </w:r>
          </w:p>
        </w:tc>
      </w:tr>
      <w:tr w14:paraId="3F89D6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6A6B0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899182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Protective clothing—Protective clothing against heat; (27 page(s), in Chinese)</w:t>
            </w:r>
          </w:p>
          <w:p w:rsidR="000C3B6C" w:rsidRPr="000C3B6C" w:rsidP="002F6A28" w14:paraId="5441635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85E86" w:rsidRPr="00CE6C29" w:rsidP="002F6A28" w14:paraId="6B8DF20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https://members.wto.org/crnattachments/2026/TBT/CHN/26_03576_00_x.pdf</w:t>
              </w:r>
            </w:hyperlink>
          </w:p>
        </w:tc>
      </w:tr>
      <w:tr w14:paraId="495B34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F980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FC4543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test methods, marking and manufacturer-supplied information for protective clothing against heat.</w:t>
            </w:r>
          </w:p>
          <w:p w:rsidR="00FE448B" w:rsidRPr="00C379C8" w:rsidP="002F6A28" w14:paraId="59DFC361" w14:textId="77777777">
            <w:pPr>
              <w:spacing w:before="120" w:after="120"/>
            </w:pPr>
            <w:r w:rsidRPr="00C379C8">
              <w:t>This document applies to protective clothing used by workers to avoid or mitigate the harm caused by radiant heat, convective heat and contact heat generated by high-temperature objects and heat sources in working environments.</w:t>
            </w:r>
          </w:p>
          <w:p w:rsidR="00FE448B" w:rsidRPr="00C379C8" w:rsidP="002F6A28" w14:paraId="785754C0" w14:textId="77777777">
            <w:pPr>
              <w:spacing w:before="120" w:after="120"/>
            </w:pPr>
            <w:r w:rsidRPr="00C379C8">
              <w:t>This document does not apply to thermal insulation clothing for firefighting.</w:t>
            </w:r>
          </w:p>
        </w:tc>
      </w:tr>
      <w:tr w14:paraId="38A118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092B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9E245E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2A343B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72914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E08D9E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49D1B7C" w14:textId="77777777">
            <w:pPr>
              <w:spacing w:before="120" w:after="120"/>
            </w:pPr>
            <w:r w:rsidRPr="002F6A28">
              <w:t>-</w:t>
            </w:r>
          </w:p>
        </w:tc>
      </w:tr>
      <w:tr w14:paraId="2E648F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0D5438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08CAAD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F82222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58710D90" w14:textId="77777777" w:rsidTr="0024196C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2E11C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11C3A4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2F5D4E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0C3B6C" w14:paraId="0BF53A2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9C3847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CBC99F9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A6BC4C4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03686ED8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042236E4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6516C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24C47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F66494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1662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FBF25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312D6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4BC88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E42B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G/TBT/N/CHN/2286</w:t>
    </w:r>
    <w:bookmarkEnd w:id="0"/>
  </w:p>
  <w:p w:rsidR="009239F7" w:rsidRPr="002F6A28" w:rsidP="009239F7" w14:paraId="0F633F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D8DCC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3FC539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3C55F3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3E48C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79C69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E8C5C0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5E25CE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813E6DD" w14:textId="77777777">
          <w:pPr>
            <w:jc w:val="right"/>
            <w:rPr>
              <w:b/>
              <w:szCs w:val="16"/>
            </w:rPr>
          </w:pPr>
        </w:p>
      </w:tc>
    </w:tr>
    <w:tr w14:paraId="668CC84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B2D3F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C7B057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G/TBT/N/CHN/2286</w:t>
          </w:r>
          <w:bookmarkEnd w:id="2"/>
        </w:p>
      </w:tc>
    </w:tr>
    <w:tr w14:paraId="2F984A9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EBE17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34BF3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2B37EF1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0716F4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(26-4962)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AC5A42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BA0C18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BDD540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4ECCDD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12C234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4163971">
    <w:abstractNumId w:val="9"/>
  </w:num>
  <w:num w:numId="2" w16cid:durableId="1232545034">
    <w:abstractNumId w:val="7"/>
  </w:num>
  <w:num w:numId="3" w16cid:durableId="1840121645">
    <w:abstractNumId w:val="6"/>
  </w:num>
  <w:num w:numId="4" w16cid:durableId="797605430">
    <w:abstractNumId w:val="5"/>
  </w:num>
  <w:num w:numId="5" w16cid:durableId="1375352075">
    <w:abstractNumId w:val="4"/>
  </w:num>
  <w:num w:numId="6" w16cid:durableId="1679187274">
    <w:abstractNumId w:val="12"/>
  </w:num>
  <w:num w:numId="7" w16cid:durableId="1900508826">
    <w:abstractNumId w:val="11"/>
  </w:num>
  <w:num w:numId="8" w16cid:durableId="788359718">
    <w:abstractNumId w:val="10"/>
  </w:num>
  <w:num w:numId="9" w16cid:durableId="16278145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1025797">
    <w:abstractNumId w:val="13"/>
  </w:num>
  <w:num w:numId="11" w16cid:durableId="1879588239">
    <w:abstractNumId w:val="8"/>
  </w:num>
  <w:num w:numId="12" w16cid:durableId="1836800828">
    <w:abstractNumId w:val="3"/>
  </w:num>
  <w:num w:numId="13" w16cid:durableId="1744520679">
    <w:abstractNumId w:val="2"/>
  </w:num>
  <w:num w:numId="14" w16cid:durableId="2080134024">
    <w:abstractNumId w:val="1"/>
  </w:num>
  <w:num w:numId="15" w16cid:durableId="2070302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196C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7F7B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85E86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77D5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0E1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2926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3C0B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3B25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0C223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76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FED46-570D-4990-85C3-1AE368EE671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2026-07-10T13:21:00Z</dcterms:created>
  <dcterms:modified xsi:type="dcterms:W3CDTF">2026-07-10T13:23:00Z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