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5884DD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92022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0CCF598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81EABA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1F66D6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5CF260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26F31FFB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96110C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AB62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8F59E9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1D166CA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3D1B98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BCC668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B85F52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2DE881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BC790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77B5E53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Low-voltage auxiliary insulating gloves (HS code(s): 401512); (ICS code(s): 13.340.40)</w:t>
            </w:r>
          </w:p>
        </w:tc>
      </w:tr>
      <w:tr w14:paraId="4B3D4F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18CB4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83C321A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Hand Protection—Low-voltage auxiliary insulating gloves; (9 page(s), in Chinese)</w:t>
            </w:r>
          </w:p>
          <w:p w:rsidR="000C3B6C" w:rsidRPr="000C3B6C" w:rsidP="002F6A28" w14:paraId="085AD3D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2765B1" w:rsidRPr="00CE6C29" w:rsidP="002F6A28" w14:paraId="1F7E4C2E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https://members.wto.org/crnattachments/2026/TBT/CHN/26_03567_00_x.pdf</w:t>
              </w:r>
            </w:hyperlink>
          </w:p>
        </w:tc>
      </w:tr>
      <w:tr w14:paraId="37FD74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A1E380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45886C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technical requirements, labelling and information to be supplied by the manufacturer for insulating protective gloves for low-voltage electrical work up to and including 1000V, and describes the corresponding test methods.</w:t>
            </w:r>
          </w:p>
          <w:p w:rsidR="00FE448B" w:rsidRPr="00C379C8" w:rsidP="002F6A28" w14:paraId="1336CA59" w14:textId="77777777">
            <w:pPr>
              <w:spacing w:before="120" w:after="120"/>
            </w:pPr>
            <w:r w:rsidRPr="00C379C8">
              <w:t>This document applies to auxiliary insulating gloves used for low-voltage electrical operations in electric power metering, new energy power stations, industrial manufacturing and civil engineering projects.</w:t>
            </w:r>
          </w:p>
        </w:tc>
      </w:tr>
      <w:tr w14:paraId="6B5A255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15FA76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DA5592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</w:t>
            </w:r>
          </w:p>
        </w:tc>
      </w:tr>
      <w:tr w14:paraId="79A3D7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C57D5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0940D3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CCB0B4" w14:textId="77777777">
            <w:pPr>
              <w:spacing w:before="120" w:after="120"/>
            </w:pPr>
            <w:r w:rsidRPr="002F6A28">
              <w:t>-</w:t>
            </w:r>
          </w:p>
        </w:tc>
      </w:tr>
      <w:tr w14:paraId="51FDD5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D907D1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1A7DA4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252EA9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4313CCAC" w14:textId="77777777" w:rsidTr="00E7224A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1FE2A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B04A3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C1CB75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64B157E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285D23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2DF7D7F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32DE5D56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17AF81D0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699FC098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798EC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782BC0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377FEF9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FA123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3D15F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246E6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5004AB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DB54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G/TBT/N/CHN/2277</w:t>
    </w:r>
    <w:bookmarkEnd w:id="0"/>
  </w:p>
  <w:p w:rsidR="009239F7" w:rsidRPr="002F6A28" w:rsidP="009239F7" w14:paraId="053E0E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8CC84D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911A0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111F35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1F0BAE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B3F28E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A564D9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8B182B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CF050BE" w14:textId="77777777">
          <w:pPr>
            <w:jc w:val="right"/>
            <w:rPr>
              <w:b/>
              <w:szCs w:val="16"/>
            </w:rPr>
          </w:pPr>
        </w:p>
      </w:tc>
    </w:tr>
    <w:tr w14:paraId="7697D867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BEB2EA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86ADC7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G/TBT/N/CHN/2277</w:t>
          </w:r>
          <w:bookmarkEnd w:id="2"/>
        </w:p>
      </w:tc>
    </w:tr>
    <w:tr w14:paraId="0FAE642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55E33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F9F81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127CBBBA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0457DB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(26-4944)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4F5BDB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1A40B3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63A8DB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F5C43DC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7D50057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9755504">
    <w:abstractNumId w:val="9"/>
  </w:num>
  <w:num w:numId="2" w16cid:durableId="1891500973">
    <w:abstractNumId w:val="7"/>
  </w:num>
  <w:num w:numId="3" w16cid:durableId="1195584145">
    <w:abstractNumId w:val="6"/>
  </w:num>
  <w:num w:numId="4" w16cid:durableId="863982698">
    <w:abstractNumId w:val="5"/>
  </w:num>
  <w:num w:numId="5" w16cid:durableId="890000721">
    <w:abstractNumId w:val="4"/>
  </w:num>
  <w:num w:numId="6" w16cid:durableId="299964420">
    <w:abstractNumId w:val="12"/>
  </w:num>
  <w:num w:numId="7" w16cid:durableId="1843471085">
    <w:abstractNumId w:val="11"/>
  </w:num>
  <w:num w:numId="8" w16cid:durableId="1640837653">
    <w:abstractNumId w:val="10"/>
  </w:num>
  <w:num w:numId="9" w16cid:durableId="20562734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464017">
    <w:abstractNumId w:val="13"/>
  </w:num>
  <w:num w:numId="11" w16cid:durableId="1933851914">
    <w:abstractNumId w:val="8"/>
  </w:num>
  <w:num w:numId="12" w16cid:durableId="1110513268">
    <w:abstractNumId w:val="3"/>
  </w:num>
  <w:num w:numId="13" w16cid:durableId="910307660">
    <w:abstractNumId w:val="2"/>
  </w:num>
  <w:num w:numId="14" w16cid:durableId="902638512">
    <w:abstractNumId w:val="1"/>
  </w:num>
  <w:num w:numId="15" w16cid:durableId="80281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765B1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5829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17C0"/>
    <w:rsid w:val="008E372C"/>
    <w:rsid w:val="008E67DC"/>
    <w:rsid w:val="00913880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26223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7224A"/>
    <w:rsid w:val="00E80E96"/>
    <w:rsid w:val="00E82AEC"/>
    <w:rsid w:val="00E84D9E"/>
    <w:rsid w:val="00E9368F"/>
    <w:rsid w:val="00E969D2"/>
    <w:rsid w:val="00EA5D4F"/>
    <w:rsid w:val="00EB2653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EC95717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67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7BDCD-184B-4AEB-A341-8FF65B72812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2026-07-10T09:06:00Z</dcterms:created>
  <dcterms:modified xsi:type="dcterms:W3CDTF">2026-07-10T09:08:00Z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