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F3084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A902DB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83643E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F1050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4D7FC5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CF76B8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AE49AB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EF31C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F3A9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1B7BDC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0F916F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4394E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9791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4C0D1B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36362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962C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D3B9F8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Denatured fuel ethanol, starchy, sugary, lignocellulosic and other biomass feedstocks, fermentation, distillation, dehydration, addition of specified denaturants, oxygen-containing fuel feedstock for automotive use, blending of automotive ethanol gasoline (HS code(s): 220720; 290511); (ICS code(s): 75.160.20)</w:t>
            </w:r>
          </w:p>
        </w:tc>
      </w:tr>
      <w:tr w14:paraId="3DD035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BCD5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5637EF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Denatured fuel ethanol; (32 page(s), in Chinese)</w:t>
            </w:r>
          </w:p>
          <w:p w:rsidR="000C3B6C" w:rsidRPr="000C3B6C" w:rsidP="002F6A28" w14:paraId="050B24A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42364" w:rsidRPr="00CE6C29" w:rsidP="002F6A28" w14:paraId="178AAB0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https://members.wto.org/crnattachments/2026/TBT/CHN/26_03558_00_x.pdf</w:t>
              </w:r>
            </w:hyperlink>
          </w:p>
        </w:tc>
      </w:tr>
      <w:tr w14:paraId="171371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AF1E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435C01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 methods, inspection rules, and marking, packaging, transportation and storage of denatured fuel ethanol.</w:t>
            </w:r>
          </w:p>
          <w:p w:rsidR="00FE448B" w:rsidRPr="00C379C8" w:rsidP="002F6A28" w14:paraId="6D1699B4" w14:textId="77777777">
            <w:pPr>
              <w:spacing w:before="120" w:after="120"/>
            </w:pPr>
            <w:r w:rsidRPr="00C379C8">
              <w:t>This document applies to denatured fuel ethanol that is produced from raw materials such as starchy, sugary, cellulosic materials via fermentation, distillation and dehydration, and then denatured by adding denaturants.</w:t>
            </w:r>
          </w:p>
        </w:tc>
      </w:tr>
      <w:tr w14:paraId="11D4B9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F401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E4927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</w:t>
            </w:r>
          </w:p>
        </w:tc>
      </w:tr>
      <w:tr w14:paraId="52E385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8DC3E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45C9BD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D3FED2" w14:textId="77777777">
            <w:pPr>
              <w:spacing w:before="120" w:after="120"/>
            </w:pPr>
            <w:r w:rsidRPr="002F6A28">
              <w:t>-</w:t>
            </w:r>
          </w:p>
        </w:tc>
      </w:tr>
      <w:tr w14:paraId="7765F8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75DC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D994B8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CF468D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25EB7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9E178B" w14:paraId="1E060F5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9E178B" w14:paraId="69881C41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9E178B" w14:paraId="25B0CFAB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9E178B" w14:paraId="0B1B95BC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9E178B" w14:paraId="3C4C1321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9E178B" w14:paraId="4D86BDEB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9E178B" w14:paraId="4530AD8C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9E178B" w14:paraId="777EB124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6BC1C6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1B02D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F833A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F88B9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7FDF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8BE0F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7094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00DE1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52E6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G/TBT/N/CHN/2268</w:t>
    </w:r>
    <w:bookmarkEnd w:id="0"/>
  </w:p>
  <w:p w:rsidR="009239F7" w:rsidRPr="002F6A28" w:rsidP="009239F7" w14:paraId="5F4EE7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11498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E27A5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DD16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76550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A97AE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FA1BB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9B184D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42566B" w14:textId="77777777">
          <w:pPr>
            <w:jc w:val="right"/>
            <w:rPr>
              <w:b/>
              <w:szCs w:val="16"/>
            </w:rPr>
          </w:pPr>
        </w:p>
      </w:tc>
    </w:tr>
    <w:tr w14:paraId="76A7119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05207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2BAE31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G/TBT/N/CHN/2268</w:t>
          </w:r>
          <w:bookmarkEnd w:id="2"/>
        </w:p>
      </w:tc>
    </w:tr>
    <w:tr w14:paraId="23F3CF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59DF9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E262C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26E8D62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B72DB7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05B3AB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2CF09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D6B5A5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A74EDA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BB1EC3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1972495">
    <w:abstractNumId w:val="9"/>
  </w:num>
  <w:num w:numId="2" w16cid:durableId="536621868">
    <w:abstractNumId w:val="7"/>
  </w:num>
  <w:num w:numId="3" w16cid:durableId="2038382978">
    <w:abstractNumId w:val="6"/>
  </w:num>
  <w:num w:numId="4" w16cid:durableId="1252663966">
    <w:abstractNumId w:val="5"/>
  </w:num>
  <w:num w:numId="5" w16cid:durableId="1707875427">
    <w:abstractNumId w:val="4"/>
  </w:num>
  <w:num w:numId="6" w16cid:durableId="350226387">
    <w:abstractNumId w:val="12"/>
  </w:num>
  <w:num w:numId="7" w16cid:durableId="1655639193">
    <w:abstractNumId w:val="11"/>
  </w:num>
  <w:num w:numId="8" w16cid:durableId="509298744">
    <w:abstractNumId w:val="10"/>
  </w:num>
  <w:num w:numId="9" w16cid:durableId="14235246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3061685">
    <w:abstractNumId w:val="13"/>
  </w:num>
  <w:num w:numId="11" w16cid:durableId="2069456139">
    <w:abstractNumId w:val="8"/>
  </w:num>
  <w:num w:numId="12" w16cid:durableId="94985615">
    <w:abstractNumId w:val="3"/>
  </w:num>
  <w:num w:numId="13" w16cid:durableId="1139803429">
    <w:abstractNumId w:val="2"/>
  </w:num>
  <w:num w:numId="14" w16cid:durableId="520440253">
    <w:abstractNumId w:val="1"/>
  </w:num>
  <w:num w:numId="15" w16cid:durableId="91535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6AF9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18B1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178B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1F91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37E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364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0AE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5157D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5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A9783-E4E7-494C-96CE-37E25EE582E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2026-07-10T08:35:00Z</dcterms:created>
  <dcterms:modified xsi:type="dcterms:W3CDTF">2026-07-10T08:38:00Z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