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8356E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AAA84C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AB4DFD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86AF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FB5C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08F8A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03738B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C942F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19C8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3266B6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3F3D737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D5721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F5B9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CD61E5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9D5EC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A0F4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3DBFF1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Industrial detonator (HS code(s): 360340); (ICS code(s): 71.100.30)</w:t>
            </w:r>
          </w:p>
        </w:tc>
      </w:tr>
      <w:tr w14:paraId="194DE3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CD68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925E5B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P.R.C.,Test method of initiating power for industrial detonator; (6 page(s), in Chinese)</w:t>
            </w:r>
          </w:p>
          <w:p w:rsidR="000C3B6C" w:rsidRPr="000C3B6C" w:rsidP="002F6A28" w14:paraId="3DEACF1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E0D53" w:rsidRPr="00CE6C29" w:rsidP="002F6A28" w14:paraId="74165F2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https://members.wto.org/crnattachments/2026/TBT/CHN/26_03556_00_x.pdf</w:t>
              </w:r>
            </w:hyperlink>
          </w:p>
        </w:tc>
      </w:tr>
      <w:tr w14:paraId="25956A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2F51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593B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principles, instruments, equipment and test devices, test preparation, test procedures, as well as test results and presentation for the initiating power test of industrial detonator. </w:t>
            </w:r>
          </w:p>
          <w:p w:rsidR="00FE448B" w:rsidRPr="00C379C8" w:rsidP="002F6A28" w14:paraId="605B31E1" w14:textId="77777777">
            <w:pPr>
              <w:spacing w:before="120" w:after="120"/>
            </w:pPr>
            <w:r w:rsidRPr="00C379C8">
              <w:t>This document applies to the determination of the initiating power for industrial detonators.</w:t>
            </w:r>
          </w:p>
        </w:tc>
      </w:tr>
      <w:tr w14:paraId="2DC4E4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1D71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48A03E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1B4237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57DE6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9F5101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977FD6E" w14:textId="77777777">
            <w:pPr>
              <w:spacing w:before="120" w:after="120"/>
            </w:pPr>
            <w:r w:rsidRPr="002F6A28">
              <w:t>-</w:t>
            </w:r>
          </w:p>
        </w:tc>
      </w:tr>
      <w:tr w14:paraId="5CB83F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64ADD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11A03F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E17A8E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4F478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EB0336" w14:paraId="2365FC5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EB0336" w14:paraId="1A8E2A83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EB0336" w14:paraId="5B01B110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EB0336" w14:paraId="6AF2ABF8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EB0336" w14:paraId="7ABC3E47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EB0336" w14:paraId="22AE2D4B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EB0336" w14:paraId="0F0C67B2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EB0336" w14:paraId="69F2DC25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1BB855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BABC5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D5EFE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E628F4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5366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B8E5A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3CD6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C0C99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DF24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G/TBT/N/CHN/2266</w:t>
    </w:r>
    <w:bookmarkEnd w:id="0"/>
  </w:p>
  <w:p w:rsidR="009239F7" w:rsidRPr="002F6A28" w:rsidP="009239F7" w14:paraId="0B7F51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6634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1EE78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1C48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E1807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0A81A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34130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1D9F8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7D7667" w14:textId="77777777">
          <w:pPr>
            <w:jc w:val="right"/>
            <w:rPr>
              <w:b/>
              <w:szCs w:val="16"/>
            </w:rPr>
          </w:pPr>
        </w:p>
      </w:tc>
    </w:tr>
    <w:tr w14:paraId="4BC6F92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CAC3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BD6B3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G/TBT/N/CHN/2266</w:t>
          </w:r>
          <w:bookmarkEnd w:id="2"/>
        </w:p>
      </w:tc>
    </w:tr>
    <w:tr w14:paraId="6F37D3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50C3F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7A345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356EC74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CC629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(26-4933)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EEC7A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CC3CE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DFFF2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D4D626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EDA8A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4275002">
    <w:abstractNumId w:val="9"/>
  </w:num>
  <w:num w:numId="2" w16cid:durableId="595945381">
    <w:abstractNumId w:val="7"/>
  </w:num>
  <w:num w:numId="3" w16cid:durableId="657076889">
    <w:abstractNumId w:val="6"/>
  </w:num>
  <w:num w:numId="4" w16cid:durableId="2134471792">
    <w:abstractNumId w:val="5"/>
  </w:num>
  <w:num w:numId="5" w16cid:durableId="1605108631">
    <w:abstractNumId w:val="4"/>
  </w:num>
  <w:num w:numId="6" w16cid:durableId="2072077857">
    <w:abstractNumId w:val="12"/>
  </w:num>
  <w:num w:numId="7" w16cid:durableId="1170951073">
    <w:abstractNumId w:val="11"/>
  </w:num>
  <w:num w:numId="8" w16cid:durableId="1509712859">
    <w:abstractNumId w:val="10"/>
  </w:num>
  <w:num w:numId="9" w16cid:durableId="19608387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5596342">
    <w:abstractNumId w:val="13"/>
  </w:num>
  <w:num w:numId="11" w16cid:durableId="409157857">
    <w:abstractNumId w:val="8"/>
  </w:num>
  <w:num w:numId="12" w16cid:durableId="1391272301">
    <w:abstractNumId w:val="3"/>
  </w:num>
  <w:num w:numId="13" w16cid:durableId="718280495">
    <w:abstractNumId w:val="2"/>
  </w:num>
  <w:num w:numId="14" w16cid:durableId="1223105598">
    <w:abstractNumId w:val="1"/>
  </w:num>
  <w:num w:numId="15" w16cid:durableId="279924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1CD2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23AE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E578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0D53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6683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E748F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0336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9D90B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5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AA0592-1406-4B65-ADA8-000B8BC6ED6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2026-07-10T08:31:00Z</dcterms:created>
  <dcterms:modified xsi:type="dcterms:W3CDTF">2026-07-10T08:36:00Z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