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A671533" w14:textId="77777777">
      <w:pPr>
        <w:pStyle w:val="Title"/>
      </w:pPr>
      <w:r w:rsidRPr="002F663C">
        <w:t>NOTIFICATION</w:t>
      </w:r>
    </w:p>
    <w:p w:rsidR="002F663C" w:rsidRPr="002F663C" w:rsidP="00DD3DD7" w14:paraId="1FA517E0" w14:textId="77777777">
      <w:pPr>
        <w:pStyle w:val="Title3"/>
      </w:pPr>
      <w:r w:rsidRPr="002F663C">
        <w:t>Addendum</w:t>
      </w:r>
    </w:p>
    <w:p w:rsidR="002F663C" w:rsidP="001E2E4A" w14:paraId="1B91B7C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29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Albania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4043369D" w14:textId="77777777">
      <w:pPr>
        <w:rPr>
          <w:rFonts w:eastAsia="Calibri" w:cs="Times New Roman"/>
        </w:rPr>
      </w:pPr>
    </w:p>
    <w:p w:rsidR="002F663C" w:rsidRPr="002F663C" w:rsidP="002F663C" w14:paraId="6D92F42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AD9B8B" w14:textId="77777777">
      <w:pPr>
        <w:rPr>
          <w:rFonts w:eastAsia="Calibri" w:cs="Times New Roman"/>
        </w:rPr>
      </w:pPr>
    </w:p>
    <w:p w:rsidR="00C14444" w:rsidRPr="002F663C" w:rsidP="002F663C" w14:paraId="5434E475" w14:textId="77777777">
      <w:pPr>
        <w:rPr>
          <w:rFonts w:eastAsia="Calibri" w:cs="Times New Roman"/>
        </w:rPr>
      </w:pPr>
    </w:p>
    <w:p w:rsidR="002F663C" w:rsidRPr="002F663C" w:rsidP="002F663C" w14:paraId="0C2D48D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New (draft) National Standard of Albania - Crude oil and natural gas condensate - Classification and characteristics </w:t>
      </w:r>
    </w:p>
    <w:p w:rsidR="002F663C" w:rsidRPr="002F663C" w:rsidP="002F663C" w14:paraId="40509FB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EAD6D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00B5AF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6B86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4AE0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9D52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E455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1D5C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80D1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C355E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A860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90DB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56E1A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84EE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B1D6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969B4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ED10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932E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9479D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4E45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C3BD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03B98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6FE6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7C9D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BFB3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34C3A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1360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DF39B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B56C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61D4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876708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2C861E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029F72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4FB4D0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We want to add the information as follows:</w:t>
      </w:r>
    </w:p>
    <w:p w:rsidR="00AC60EB" w:rsidRPr="002F663C" w:rsidP="00B16ACF" w14:paraId="57C64E9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On Section 2 "Agency Responsible" we are adding the information details:</w:t>
      </w:r>
    </w:p>
    <w:p w:rsidR="00AC60EB" w:rsidRPr="002F663C" w:rsidP="00B16ACF" w14:paraId="6DC2FE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authority or agency designated to handle comments regarding this notification is:</w:t>
      </w:r>
    </w:p>
    <w:p w:rsidR="00AC60EB" w:rsidRPr="002F663C" w:rsidP="00B16ACF" w14:paraId="6C9C26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General Directorate of Standardization</w:t>
      </w:r>
    </w:p>
    <w:p w:rsidR="00AC60EB" w:rsidRPr="002F663C" w:rsidP="00B16ACF" w14:paraId="3D6CE0D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WTO Enquiry Point - Albania</w:t>
      </w:r>
    </w:p>
    <w:p w:rsidR="00AC60EB" w:rsidRPr="007872CD" w:rsidP="00B16ACF" w14:paraId="14FA9EC1" w14:textId="77777777">
      <w:pPr>
        <w:spacing w:before="120" w:after="120"/>
        <w:rPr>
          <w:rFonts w:eastAsia="Calibri" w:cs="Times New Roman"/>
          <w:szCs w:val="18"/>
          <w:lang w:val="pt-BR"/>
        </w:rPr>
      </w:pPr>
      <w:r w:rsidRPr="007872CD">
        <w:rPr>
          <w:rFonts w:eastAsia="Calibri" w:cs="Times New Roman"/>
          <w:szCs w:val="18"/>
          <w:lang w:val="pt-BR"/>
        </w:rPr>
        <w:t>Tel.: +355 42 22 62 55</w:t>
      </w:r>
    </w:p>
    <w:p w:rsidR="00AC60EB" w:rsidRPr="007872CD" w:rsidP="00B16ACF" w14:paraId="6DA9153F" w14:textId="77777777">
      <w:pPr>
        <w:spacing w:before="120" w:after="120"/>
        <w:rPr>
          <w:rFonts w:eastAsia="Calibri" w:cs="Times New Roman"/>
          <w:szCs w:val="18"/>
          <w:lang w:val="pt-BR"/>
        </w:rPr>
      </w:pPr>
      <w:r w:rsidRPr="007872CD">
        <w:rPr>
          <w:rFonts w:eastAsia="Calibri" w:cs="Times New Roman"/>
          <w:szCs w:val="18"/>
          <w:lang w:val="pt-BR"/>
        </w:rPr>
        <w:t xml:space="preserve">E-mail: </w:t>
      </w:r>
      <w:hyperlink r:id="rId7" w:history="1">
        <w:r w:rsidRPr="007872CD">
          <w:rPr>
            <w:rFonts w:eastAsia="Calibri" w:cs="Times New Roman"/>
            <w:color w:val="0000FF"/>
            <w:szCs w:val="18"/>
            <w:u w:val="single"/>
            <w:lang w:val="pt-BR"/>
          </w:rPr>
          <w:t>info@dps.gov.al</w:t>
        </w:r>
      </w:hyperlink>
    </w:p>
    <w:p w:rsidR="00AC60EB" w:rsidRPr="002F663C" w:rsidP="00B16ACF" w14:paraId="0AA108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http://www.dps.gov.al</w:t>
        </w:r>
      </w:hyperlink>
    </w:p>
    <w:p w:rsidR="00AC60EB" w:rsidRPr="002F663C" w:rsidP="00B16ACF" w14:paraId="5ECFDE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As well as</w:t>
      </w:r>
    </w:p>
    <w:p w:rsidR="00AC60EB" w:rsidRPr="002F663C" w:rsidP="00B16ACF" w14:paraId="679DA9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On Section 10 "Provision of comments", subsection "Contact details of agency or authority designated to handle comments regarding the notification" we want to add the information as follows:</w:t>
      </w:r>
    </w:p>
    <w:p w:rsidR="00AC60EB" w:rsidRPr="002F663C" w:rsidP="00B16ACF" w14:paraId="2687DD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General Directorate of Standardization</w:t>
      </w:r>
    </w:p>
    <w:p w:rsidR="00AC60EB" w:rsidRPr="002F663C" w:rsidP="00B16ACF" w14:paraId="455BF57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WTO Enquiry Point – Albania</w:t>
      </w:r>
    </w:p>
    <w:p w:rsidR="00AC60EB" w:rsidRPr="007872CD" w:rsidP="00B16ACF" w14:paraId="73E3FBA4" w14:textId="77777777">
      <w:pPr>
        <w:spacing w:before="120" w:after="120"/>
        <w:rPr>
          <w:rFonts w:eastAsia="Calibri" w:cs="Times New Roman"/>
          <w:szCs w:val="18"/>
          <w:lang w:val="pt-BR"/>
        </w:rPr>
      </w:pPr>
      <w:r w:rsidRPr="007872CD">
        <w:rPr>
          <w:rFonts w:eastAsia="Calibri" w:cs="Times New Roman"/>
          <w:szCs w:val="18"/>
          <w:lang w:val="pt-BR"/>
        </w:rPr>
        <w:t>Tel.: +355 42 22 62 55</w:t>
      </w:r>
    </w:p>
    <w:p w:rsidR="00AC60EB" w:rsidRPr="007872CD" w:rsidP="00B16ACF" w14:paraId="0C39ABA2" w14:textId="77777777">
      <w:pPr>
        <w:spacing w:before="120" w:after="120"/>
        <w:rPr>
          <w:rFonts w:eastAsia="Calibri" w:cs="Times New Roman"/>
          <w:szCs w:val="18"/>
          <w:lang w:val="pt-BR"/>
        </w:rPr>
      </w:pPr>
      <w:r w:rsidRPr="007872CD">
        <w:rPr>
          <w:rFonts w:eastAsia="Calibri" w:cs="Times New Roman"/>
          <w:szCs w:val="18"/>
          <w:lang w:val="pt-BR"/>
        </w:rPr>
        <w:t xml:space="preserve">E-mail: </w:t>
      </w:r>
      <w:hyperlink r:id="rId7" w:history="1">
        <w:r w:rsidRPr="007872CD">
          <w:rPr>
            <w:rFonts w:eastAsia="Calibri" w:cs="Times New Roman"/>
            <w:color w:val="0000FF"/>
            <w:szCs w:val="18"/>
            <w:u w:val="single"/>
            <w:lang w:val="pt-BR"/>
          </w:rPr>
          <w:t>info@dps.gov.al</w:t>
        </w:r>
      </w:hyperlink>
    </w:p>
    <w:p w:rsidR="00AC60EB" w:rsidRPr="002F663C" w:rsidP="00B16ACF" w14:paraId="1B7A0C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http://www.dps.gov.al</w:t>
        </w:r>
      </w:hyperlink>
    </w:p>
    <w:p w:rsidR="006C5A96" w:rsidP="006C5A96" w14:paraId="343C13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FC24EA1" w14:textId="77777777">
      <w:pPr>
        <w:jc w:val="center"/>
        <w:rPr>
          <w:b/>
        </w:rPr>
      </w:pPr>
    </w:p>
    <w:p w:rsidR="00A1565D" w:rsidP="003971FF" w14:paraId="5C4F775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DA4C2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20E17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F11A0" w:rsidP="00ED54E0" w14:paraId="5E6223DC" w14:textId="77777777">
      <w:r>
        <w:separator/>
      </w:r>
    </w:p>
  </w:footnote>
  <w:footnote w:type="continuationSeparator" w:id="1">
    <w:p w:rsidR="00BF11A0" w:rsidP="00ED54E0" w14:paraId="7842BE43" w14:textId="77777777">
      <w:r>
        <w:continuationSeparator/>
      </w:r>
    </w:p>
  </w:footnote>
  <w:footnote w:id="2">
    <w:p w:rsidR="007F6EA2" w14:paraId="1D6FF15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557D4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580B8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36AD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BC6A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7A380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G/TBT/N/ALB/102/Add.1</w:t>
    </w:r>
    <w:bookmarkEnd w:id="3"/>
  </w:p>
  <w:p w:rsidR="00DD3DD7" w:rsidRPr="00DD3DD7" w:rsidP="00DD3DD7" w14:paraId="26741F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E78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185F7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BB5A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A78FC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42B8E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716A29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897E8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C9282B" w14:textId="77777777">
          <w:pPr>
            <w:jc w:val="right"/>
            <w:rPr>
              <w:b/>
              <w:szCs w:val="16"/>
            </w:rPr>
          </w:pPr>
        </w:p>
      </w:tc>
    </w:tr>
    <w:tr w14:paraId="1126E77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68FBD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9301D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G/TBT/N/ALB/102/Add.1</w:t>
          </w:r>
          <w:bookmarkEnd w:id="4"/>
        </w:p>
        <w:p w:rsidR="00C14444" w:rsidRPr="00C14444" w:rsidP="00C14444" w14:paraId="5AB948B3" w14:textId="77777777">
          <w:pPr>
            <w:jc w:val="center"/>
            <w:rPr>
              <w:szCs w:val="16"/>
            </w:rPr>
          </w:pPr>
        </w:p>
      </w:tc>
    </w:tr>
    <w:tr w14:paraId="0F24863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C89FA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522A0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30 June 2026</w:t>
          </w:r>
          <w:bookmarkEnd w:id="5"/>
        </w:p>
      </w:tc>
    </w:tr>
    <w:tr w14:paraId="2102583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3E0D7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96DF5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1B694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FFAA9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4171C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79DD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452588">
    <w:abstractNumId w:val="9"/>
  </w:num>
  <w:num w:numId="2" w16cid:durableId="456917408">
    <w:abstractNumId w:val="7"/>
  </w:num>
  <w:num w:numId="3" w16cid:durableId="2016609033">
    <w:abstractNumId w:val="6"/>
  </w:num>
  <w:num w:numId="4" w16cid:durableId="400566417">
    <w:abstractNumId w:val="5"/>
  </w:num>
  <w:num w:numId="5" w16cid:durableId="1811943680">
    <w:abstractNumId w:val="4"/>
  </w:num>
  <w:num w:numId="6" w16cid:durableId="1214078987">
    <w:abstractNumId w:val="12"/>
  </w:num>
  <w:num w:numId="7" w16cid:durableId="417488434">
    <w:abstractNumId w:val="11"/>
  </w:num>
  <w:num w:numId="8" w16cid:durableId="1588273646">
    <w:abstractNumId w:val="10"/>
  </w:num>
  <w:num w:numId="9" w16cid:durableId="1033387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3843518">
    <w:abstractNumId w:val="13"/>
  </w:num>
  <w:num w:numId="11" w16cid:durableId="1286041580">
    <w:abstractNumId w:val="8"/>
  </w:num>
  <w:num w:numId="12" w16cid:durableId="1448549645">
    <w:abstractNumId w:val="3"/>
  </w:num>
  <w:num w:numId="13" w16cid:durableId="1031491808">
    <w:abstractNumId w:val="2"/>
  </w:num>
  <w:num w:numId="14" w16cid:durableId="1033460423">
    <w:abstractNumId w:val="1"/>
  </w:num>
  <w:num w:numId="15" w16cid:durableId="187836852">
    <w:abstractNumId w:val="0"/>
  </w:num>
  <w:num w:numId="16" w16cid:durableId="1981263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239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2CD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60EB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000B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11A0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56073"/>
    <w:rsid w:val="00D747AE"/>
    <w:rsid w:val="00D76BA4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C3A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info@dps.gov.al" TargetMode="External" /><Relationship Id="rId8" Type="http://schemas.openxmlformats.org/officeDocument/2006/relationships/hyperlink" Target="http://www.dps.gov.a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8E8B4-C78F-4CD9-8D71-FF842344344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2026-06-30T09:03:00Z</dcterms:created>
  <dcterms:modified xsi:type="dcterms:W3CDTF">2026-06-30T09:10:00Z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