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6FAA87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91E0B7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A9AD9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255F1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87554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846A34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28F24BE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08285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17B6E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3A71A2" w14:paraId="36D1575F" w14:textId="77777777">
            <w:pPr>
              <w:spacing w:before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811B6F9" w14:textId="77777777">
            <w:r w:rsidRPr="00C379C8">
              <w:t>Ministry of Industry and Trade</w:t>
            </w:r>
          </w:p>
          <w:p w:rsidR="00EE3A11" w:rsidRPr="00C379C8" w:rsidP="000C3B6C" w14:paraId="7AA531AA" w14:textId="77777777">
            <w:r w:rsidRPr="00C379C8">
              <w:t>Industrial Safety Engineering and Environment agency</w:t>
            </w:r>
          </w:p>
          <w:p w:rsidR="00EE3A11" w:rsidRPr="00C379C8" w:rsidP="000C3B6C" w14:paraId="2E6F4457" w14:textId="77777777">
            <w:r w:rsidRPr="00C379C8">
              <w:t>25 Ngo Quyen, Hanoi, Viet Nam</w:t>
            </w:r>
          </w:p>
          <w:p w:rsidR="00EE3A11" w:rsidRPr="00C379C8" w:rsidP="000C3B6C" w14:paraId="7D9D8190" w14:textId="77777777">
            <w:r w:rsidRPr="00C379C8">
              <w:t>Tel.: 84 (0)4 22218312</w:t>
            </w:r>
          </w:p>
          <w:p w:rsidR="00EE3A11" w:rsidRPr="00C379C8" w:rsidP="000C3B6C" w14:paraId="1E8067DA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thotd@moit.gov.vn</w:t>
              </w:r>
            </w:hyperlink>
          </w:p>
          <w:p w:rsidR="00EE3A11" w:rsidRPr="00C379C8" w:rsidP="000C3B6C" w14:paraId="3F1CD775" w14:textId="77777777">
            <w:pPr>
              <w:spacing w:after="120"/>
            </w:pPr>
            <w:r w:rsidRPr="00C379C8">
              <w:t>Website: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http://atmt.gov.vn</w:t>
              </w:r>
            </w:hyperlink>
          </w:p>
        </w:tc>
      </w:tr>
      <w:tr w14:paraId="2B13F4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42FC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6E9314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ECD16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8510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6C4967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Products of explosives (HS 3602.00.00)</w:t>
            </w:r>
          </w:p>
        </w:tc>
      </w:tr>
      <w:tr w14:paraId="739AEF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DFE4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449E52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Circular promulgating Amendment 01:2026 to a number of National Technical Regulations on safety of industrial explosive materials – high explosives, including:</w:t>
            </w:r>
          </w:p>
          <w:p w:rsidR="00EE3A11" w:rsidRPr="00C379C8" w:rsidP="002F6A28" w14:paraId="71E83F83" w14:textId="77777777">
            <w:pPr>
              <w:spacing w:before="120" w:after="120"/>
            </w:pPr>
            <w:r w:rsidRPr="00C379C8">
              <w:t>1. Amendment 01:2026 QCVN 12 - 12:2022/BCT - National technical regulation on safety of industrial explosive materials - Trinitrotoluen explosives</w:t>
            </w:r>
          </w:p>
          <w:p w:rsidR="00EE3A11" w:rsidRPr="00C379C8" w:rsidP="002F6A28" w14:paraId="75D96F96" w14:textId="77777777">
            <w:pPr>
              <w:spacing w:before="120" w:after="120"/>
            </w:pPr>
            <w:r w:rsidRPr="00C379C8">
              <w:t>2. Amendment 01:2026 QCVN 12 - 13:2022/BCT - National technical regulation on safety of industrial explosive materials - Hexogen explosives</w:t>
            </w:r>
          </w:p>
          <w:p w:rsidR="00EE3A11" w:rsidRPr="00C379C8" w:rsidP="002F6A28" w14:paraId="319AB605" w14:textId="77777777">
            <w:pPr>
              <w:spacing w:before="120" w:after="120"/>
            </w:pPr>
            <w:r w:rsidRPr="00C379C8">
              <w:t>3. Amendment 01:2026 QCVN 12 - 17:2023/BCT - National technical regulation on safety of industrial explosive materials - Octogen explosives</w:t>
            </w:r>
          </w:p>
          <w:p w:rsidR="00EE3A11" w:rsidRPr="00C379C8" w:rsidP="002F6A28" w14:paraId="1745A048" w14:textId="77777777">
            <w:pPr>
              <w:spacing w:before="120" w:after="120"/>
            </w:pPr>
            <w:r w:rsidRPr="00C379C8">
              <w:t>4. Amendment 01:2026 QCVN 12 - 18:2023/BCT - National technical regulation on safety of industrial explosive materials - Pentrit explosives</w:t>
            </w:r>
          </w:p>
          <w:p w:rsidR="00EE3A11" w:rsidRPr="00C379C8" w:rsidP="002F6A28" w14:paraId="6522A20D" w14:textId="77777777">
            <w:pPr>
              <w:spacing w:before="120" w:after="120"/>
            </w:pPr>
            <w:r w:rsidRPr="00C379C8">
              <w:t>(Language: Vietnamese; number of pages: to be determined)</w:t>
            </w:r>
          </w:p>
          <w:p w:rsidR="000C3B6C" w:rsidRPr="000C3B6C" w:rsidP="003A71A2" w14:paraId="7CAFB9E4" w14:textId="77777777">
            <w:pPr>
              <w:spacing w:before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123D7" w:rsidRPr="00CE6C29" w:rsidP="002F6A28" w14:paraId="7C7B529D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https://members.wto.org/crnattachments/2026/TBT/VNM/26_03242_00_x.pdf</w:t>
              </w:r>
            </w:hyperlink>
          </w:p>
          <w:p w:rsidR="000123D7" w:rsidRPr="00CE6C29" w:rsidP="002F6A28" w14:paraId="221D5BBB" w14:textId="77777777">
            <w:pP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https://members.wto.org/crnattachments/2026/TBT/VNM/26_03242_01_x.pdf</w:t>
              </w:r>
            </w:hyperlink>
          </w:p>
          <w:p w:rsidR="000123D7" w:rsidRPr="00CE6C29" w:rsidP="002F6A28" w14:paraId="5B54D0CD" w14:textId="77777777">
            <w:pPr>
              <w:rPr>
                <w:iCs/>
              </w:rPr>
            </w:pPr>
            <w:hyperlink r:id="rId10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https://members.wto.org/crnattachments/2026/TBT/VNM/26_03242_02_x.pdf</w:t>
              </w:r>
            </w:hyperlink>
          </w:p>
          <w:p w:rsidR="000123D7" w:rsidRPr="00CE6C29" w:rsidP="002F6A28" w14:paraId="5FDB2755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11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https://members.wto.org/crnattachments/2026/TBT/VNM/26_03242_03_x.pdf</w:t>
              </w:r>
            </w:hyperlink>
          </w:p>
          <w:p w:rsidR="000123D7" w:rsidRPr="00CE6C29" w:rsidP="002F6A28" w14:paraId="7580C011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and Trade</w:t>
            </w:r>
          </w:p>
          <w:p w:rsidR="000123D7" w:rsidRPr="00CE6C29" w:rsidP="002F6A28" w14:paraId="6755445C" w14:textId="77777777">
            <w:pPr>
              <w:rPr>
                <w:iCs/>
              </w:rPr>
            </w:pPr>
            <w:r w:rsidRPr="00CE6C29">
              <w:rPr>
                <w:iCs/>
              </w:rPr>
              <w:t>Industrial Safety Engineering and Environment agency</w:t>
            </w:r>
          </w:p>
          <w:p w:rsidR="000123D7" w:rsidRPr="00CE6C29" w:rsidP="002F6A28" w14:paraId="4D2C64BF" w14:textId="77777777">
            <w:pPr>
              <w:rPr>
                <w:iCs/>
              </w:rPr>
            </w:pPr>
            <w:r w:rsidRPr="00CE6C29">
              <w:rPr>
                <w:iCs/>
              </w:rPr>
              <w:t>25 Ngo Quyen, Hanoi, Viet Nam</w:t>
            </w:r>
          </w:p>
          <w:p w:rsidR="000123D7" w:rsidRPr="00CE6C29" w:rsidP="002F6A28" w14:paraId="3B21DFBC" w14:textId="77777777">
            <w:pPr>
              <w:rPr>
                <w:iCs/>
              </w:rPr>
            </w:pPr>
            <w:r w:rsidRPr="00CE6C29">
              <w:rPr>
                <w:iCs/>
              </w:rPr>
              <w:t>Tel.: 84 (0)4 22218312</w:t>
            </w:r>
          </w:p>
          <w:p w:rsidR="000123D7" w:rsidRPr="00CE6C29" w:rsidP="002F6A28" w14:paraId="1D90FBCD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thotd@moit.gov.vn</w:t>
              </w:r>
            </w:hyperlink>
          </w:p>
          <w:p w:rsidR="000123D7" w:rsidRPr="00CE6C29" w:rsidP="002F6A28" w14:paraId="5E18AC6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http://atmt.gov.vn</w:t>
              </w:r>
            </w:hyperlink>
          </w:p>
        </w:tc>
      </w:tr>
      <w:tr w14:paraId="0ADA29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EEFD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07419B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Circular promulgates Amendment 01:2026 to a number of National Technical Regulations on safety of industrial explosive materials, including Hexogen explosives, Trinitrotoluen explosives, Octogen explosives and Pentrit explosives.</w:t>
            </w:r>
          </w:p>
          <w:p w:rsidR="00FE448B" w:rsidRPr="00C379C8" w:rsidP="002F6A28" w14:paraId="010C58CE" w14:textId="77777777">
            <w:pPr>
              <w:spacing w:before="120" w:after="120"/>
            </w:pPr>
            <w:r w:rsidRPr="00C379C8">
              <w:t>The draft amendments specify requirements for technical specifications, testing methods and management measures for the above-mentioned products, and amend and supplement the relevant QCVNs to conform with the newly issued regulations on product quality management.</w:t>
            </w:r>
          </w:p>
          <w:p w:rsidR="00FE448B" w:rsidRPr="00C379C8" w:rsidP="002F6A28" w14:paraId="51B794F4" w14:textId="77777777">
            <w:pPr>
              <w:spacing w:before="120" w:after="120"/>
            </w:pPr>
            <w:r w:rsidRPr="00C379C8">
              <w:t>This draft applies to organizations and individuals having activities related to the above-mentioned industrial explosive materials in the territory of Viet Nam and other relevant organizations and individuals (for more details, see each amendment individually).</w:t>
            </w:r>
          </w:p>
        </w:tc>
      </w:tr>
      <w:tr w14:paraId="01FE30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8517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2DD61D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Protection of human health or safety</w:t>
            </w:r>
          </w:p>
        </w:tc>
      </w:tr>
      <w:tr w14:paraId="25B3B7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F88DA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038E46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19FD872" w14:textId="77777777">
            <w:pPr>
              <w:spacing w:before="120" w:after="120"/>
            </w:pPr>
            <w:r w:rsidRPr="002F6A28">
              <w:t>* Law governing and using weapons, explosives and supporting tools No 42/2024/QH15;</w:t>
            </w:r>
          </w:p>
          <w:p w:rsidR="00EE3A11" w:rsidRPr="002F6A28" w:rsidP="007F13E8" w14:paraId="1C3F7390" w14:textId="77777777">
            <w:pPr>
              <w:spacing w:before="120" w:after="120"/>
            </w:pPr>
            <w:r w:rsidRPr="002F6A28">
              <w:t>* Law amending and supplementing a number of articles of the Law on Standards and Technical Regulations No. 70/2025/QH15;</w:t>
            </w:r>
          </w:p>
          <w:p w:rsidR="00EE3A11" w:rsidRPr="002F6A28" w:rsidP="007F13E8" w14:paraId="49411D2D" w14:textId="77777777">
            <w:pPr>
              <w:spacing w:before="120" w:after="120"/>
            </w:pPr>
            <w:r w:rsidRPr="002F6A28">
              <w:t>* Law amending and supplementing a number of articles of the Law on Product and Goods Quality No. 78/2025/QH15</w:t>
            </w:r>
          </w:p>
          <w:p w:rsidR="00EE3A11" w:rsidRPr="002F6A28" w:rsidP="007F13E8" w14:paraId="62091439" w14:textId="77777777">
            <w:pPr>
              <w:spacing w:before="120" w:after="120"/>
            </w:pPr>
            <w:r w:rsidRPr="002F6A28">
              <w:t>* Decree No. 37/2026/ND-CP dated 23 January 2026 of the Government detailing a number of articles and measures for implementation of the Law on Product and Goods Quality;</w:t>
            </w:r>
          </w:p>
          <w:p w:rsidR="00EE3A11" w:rsidRPr="002F6A28" w:rsidP="007F13E8" w14:paraId="1159B67C" w14:textId="77777777">
            <w:pPr>
              <w:spacing w:before="120" w:after="120"/>
            </w:pPr>
            <w:r w:rsidRPr="002F6A28">
              <w:t>* Circular No. 23/2024/TT-BCT dated November 07, 2024 of the Ministry of Industry and Trade.</w:t>
            </w:r>
          </w:p>
          <w:p w:rsidR="00EE3A11" w:rsidRPr="002F6A28" w:rsidP="007F13E8" w14:paraId="39BA7C7A" w14:textId="77777777">
            <w:pPr>
              <w:spacing w:before="120" w:after="120"/>
            </w:pPr>
            <w:r w:rsidRPr="002F6A28">
              <w:t>*Circular No. 14/2026/TT-BKHCN dated 09 April 2026 of the Ministry of Science and Technology on conformity declaration, conformity certification and conformity assessment methods;</w:t>
            </w:r>
          </w:p>
          <w:p w:rsidR="00EE3A11" w:rsidRPr="002F6A28" w:rsidP="007F13E8" w14:paraId="42462E76" w14:textId="77777777">
            <w:pPr>
              <w:spacing w:before="120" w:after="120"/>
            </w:pPr>
            <w:r w:rsidRPr="002F6A28">
              <w:t>* Draft Circular promulgating Amendment 01:2026 to a number of National Technical Regulations on safety of industrial explosive materials;</w:t>
            </w:r>
          </w:p>
          <w:p w:rsidR="00EE3A11" w:rsidRPr="002F6A28" w:rsidP="007F13E8" w14:paraId="19712C0D" w14:textId="77777777">
            <w:pPr>
              <w:spacing w:before="120" w:after="120"/>
            </w:pPr>
            <w:r w:rsidRPr="002F6A28">
              <w:t>* The above-mentioned draft Amendment 01:2026 QCVNs</w:t>
            </w:r>
          </w:p>
        </w:tc>
      </w:tr>
      <w:tr w14:paraId="3DD1BA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A986B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455DAA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August 2026</w:t>
            </w:r>
          </w:p>
          <w:p w:rsidR="00EE3A11" w:rsidRPr="002F6A28" w:rsidP="008953C4" w14:paraId="2CB1D8A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August 2026</w:t>
            </w:r>
          </w:p>
        </w:tc>
      </w:tr>
      <w:tr w14:paraId="2A45F8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1F5BB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B214B9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75E3FF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23 July 2026 (30 days from notification)</w:t>
            </w:r>
          </w:p>
          <w:p w:rsidR="000C3B6C" w:rsidRPr="00E3324D" w:rsidP="000C3B6C" w14:paraId="45C8CB9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336FFB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FFC576F" w14:textId="77777777">
            <w:r w:rsidRPr="00CE6C29">
              <w:t>Ministry of Industry and Trade</w:t>
            </w:r>
          </w:p>
          <w:p w:rsidR="00CE6C29" w:rsidRPr="00CE6C29" w:rsidP="000C3B6C" w14:paraId="7EB31C41" w14:textId="77777777">
            <w:r w:rsidRPr="00CE6C29">
              <w:t>Industrial Safety Engineering and Environment agency</w:t>
            </w:r>
          </w:p>
          <w:p w:rsidR="00CE6C29" w:rsidRPr="00CE6C29" w:rsidP="000C3B6C" w14:paraId="384FEF23" w14:textId="77777777">
            <w:r w:rsidRPr="00CE6C29">
              <w:t>25 Ngo Quyen, Hanoi, Viet Nam</w:t>
            </w:r>
          </w:p>
          <w:p w:rsidR="00CE6C29" w:rsidRPr="00CE6C29" w:rsidP="000C3B6C" w14:paraId="6D95DF90" w14:textId="77777777">
            <w:r w:rsidRPr="00CE6C29">
              <w:t>Tel.: 84 (0)4 22218312</w:t>
            </w:r>
          </w:p>
          <w:p w:rsidR="00CE6C29" w:rsidRPr="00CE6C29" w:rsidP="000C3B6C" w14:paraId="29AE8CF4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thotd@moit.gov.vn</w:t>
              </w:r>
            </w:hyperlink>
          </w:p>
          <w:p w:rsidR="00CE6C29" w:rsidRPr="00CE6C29" w:rsidP="000C3B6C" w14:paraId="28622703" w14:textId="77777777">
            <w:r w:rsidRPr="00CE6C29">
              <w:t>Website: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http://atmt.gov.vn</w:t>
              </w:r>
            </w:hyperlink>
          </w:p>
          <w:p w:rsidR="00CE6C29" w:rsidRPr="00CE6C29" w:rsidP="000C3B6C" w14:paraId="587F64AC" w14:textId="77777777">
            <w:pPr>
              <w:spacing w:after="120"/>
            </w:pPr>
            <w:hyperlink r:id="rId12" w:tgtFrame="_blank" w:history="1">
              <w:r w:rsidRPr="00CE6C29">
                <w:rPr>
                  <w:color w:val="0000FF"/>
                  <w:u w:val="single"/>
                </w:rPr>
                <w:t>https://moit.gov.vn/tin-tuc/bo-cong-thuong-xay-dung-thong-tu-sua-doi-cac-qcvn-ve-an-toan-trong-khai-thac-khoang-san-thiet-bi-dien-phong-no-va-vat-li.html</w:t>
              </w:r>
            </w:hyperlink>
          </w:p>
        </w:tc>
      </w:tr>
    </w:tbl>
    <w:p w:rsidR="00EE3A11" w:rsidRPr="002F6A28" w:rsidP="00887259" w14:paraId="59561ED7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39A8B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97691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1DF2BB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E6C3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AE613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8DFD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D50C0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F0C2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G/TBT/N/VNM/422</w:t>
    </w:r>
    <w:bookmarkEnd w:id="0"/>
  </w:p>
  <w:p w:rsidR="009239F7" w:rsidRPr="002F6A28" w:rsidP="009239F7" w14:paraId="217168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BF7E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B5966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A8B70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F81C1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5A5CD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C797BD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482DC0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404A91" w14:textId="77777777">
          <w:pPr>
            <w:jc w:val="right"/>
            <w:rPr>
              <w:b/>
              <w:szCs w:val="16"/>
            </w:rPr>
          </w:pPr>
        </w:p>
      </w:tc>
    </w:tr>
    <w:tr w14:paraId="721CCA7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908E7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3B56CD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G/TBT/N/VNM/422</w:t>
          </w:r>
          <w:bookmarkEnd w:id="2"/>
        </w:p>
      </w:tc>
    </w:tr>
    <w:tr w14:paraId="6FF3DD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8F518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387BD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June 2026</w:t>
          </w:r>
          <w:bookmarkEnd w:id="3"/>
          <w:bookmarkEnd w:id="4"/>
        </w:p>
      </w:tc>
    </w:tr>
    <w:tr w14:paraId="12AD80E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97F44B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(26-4559)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27C394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F91A7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536F54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86CC36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1DF4BB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8183461">
    <w:abstractNumId w:val="9"/>
  </w:num>
  <w:num w:numId="2" w16cid:durableId="462816952">
    <w:abstractNumId w:val="7"/>
  </w:num>
  <w:num w:numId="3" w16cid:durableId="543753470">
    <w:abstractNumId w:val="6"/>
  </w:num>
  <w:num w:numId="4" w16cid:durableId="1136030301">
    <w:abstractNumId w:val="5"/>
  </w:num>
  <w:num w:numId="5" w16cid:durableId="784664045">
    <w:abstractNumId w:val="4"/>
  </w:num>
  <w:num w:numId="6" w16cid:durableId="2113935470">
    <w:abstractNumId w:val="12"/>
  </w:num>
  <w:num w:numId="7" w16cid:durableId="935093210">
    <w:abstractNumId w:val="11"/>
  </w:num>
  <w:num w:numId="8" w16cid:durableId="1311131356">
    <w:abstractNumId w:val="10"/>
  </w:num>
  <w:num w:numId="9" w16cid:durableId="5370111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9542449">
    <w:abstractNumId w:val="13"/>
  </w:num>
  <w:num w:numId="11" w16cid:durableId="296566347">
    <w:abstractNumId w:val="8"/>
  </w:num>
  <w:num w:numId="12" w16cid:durableId="1747261888">
    <w:abstractNumId w:val="3"/>
  </w:num>
  <w:num w:numId="13" w16cid:durableId="870923545">
    <w:abstractNumId w:val="2"/>
  </w:num>
  <w:num w:numId="14" w16cid:durableId="1532719969">
    <w:abstractNumId w:val="1"/>
  </w:num>
  <w:num w:numId="15" w16cid:durableId="1450777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3D7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A44F6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71A2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78AE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061F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79CE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10C8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85D4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2C5B2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6/TBT/VNM/26_03242_02_x.pdf" TargetMode="External" /><Relationship Id="rId11" Type="http://schemas.openxmlformats.org/officeDocument/2006/relationships/hyperlink" Target="https://members.wto.org/crnattachments/2026/TBT/VNM/26_03242_03_x.pdf" TargetMode="External" /><Relationship Id="rId12" Type="http://schemas.openxmlformats.org/officeDocument/2006/relationships/hyperlink" Target="https://moit.gov.vn/tin-tuc/bo-cong-thuong-xay-dung-thong-tu-sua-doi-cac-qcvn-ve-an-toan-trong-khai-thac-khoang-san-thiet-bi-dien-phong-no-va-vat-li.html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hotd@moit.gov.vn" TargetMode="External" /><Relationship Id="rId7" Type="http://schemas.openxmlformats.org/officeDocument/2006/relationships/hyperlink" Target="http://atmt.gov.vn" TargetMode="External" /><Relationship Id="rId8" Type="http://schemas.openxmlformats.org/officeDocument/2006/relationships/hyperlink" Target="https://members.wto.org/crnattachments/2026/TBT/VNM/26_03242_00_x.pdf" TargetMode="External" /><Relationship Id="rId9" Type="http://schemas.openxmlformats.org/officeDocument/2006/relationships/hyperlink" Target="https://members.wto.org/crnattachments/2026/TBT/VNM/26_03242_01_x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F4F7E-3F37-4505-A140-A1C5292DECE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2026-06-23T11:58:00Z</dcterms:created>
  <dcterms:modified xsi:type="dcterms:W3CDTF">2026-06-23T12:07:00Z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