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6C4EE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1ADBA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69DF0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0697A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69CDF7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35914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211226D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3D5E5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9C8D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DF71C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1C8EB8" w14:textId="77777777">
            <w:r w:rsidRPr="00C379C8">
              <w:t>Ministry of Industry and Trade</w:t>
            </w:r>
          </w:p>
          <w:p w:rsidR="00EE3A11" w:rsidRPr="00C379C8" w:rsidP="000C3B6C" w14:paraId="2A9C2839" w14:textId="77777777">
            <w:r w:rsidRPr="00C379C8">
              <w:t>Industrial Safety Engineering and Environment agency</w:t>
            </w:r>
          </w:p>
          <w:p w:rsidR="00EE3A11" w:rsidRPr="00C379C8" w:rsidP="000C3B6C" w14:paraId="43BFE474" w14:textId="77777777">
            <w:r w:rsidRPr="00C379C8">
              <w:t>25 Ngo Quyen, Cua Nam, Hanoi, Viet Nam</w:t>
            </w:r>
          </w:p>
          <w:p w:rsidR="00EE3A11" w:rsidRPr="00C379C8" w:rsidP="000C3B6C" w14:paraId="33AC1680" w14:textId="77777777">
            <w:r w:rsidRPr="00C379C8">
              <w:t>Tel.: 84 (0)4 22218312</w:t>
            </w:r>
          </w:p>
          <w:p w:rsidR="00EE3A11" w:rsidRPr="00C379C8" w:rsidP="000C3B6C" w14:paraId="6BE7F69A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HaiLN@moit.gov.vn</w:t>
              </w:r>
            </w:hyperlink>
          </w:p>
          <w:p w:rsidR="00EE3A11" w:rsidRPr="00C379C8" w:rsidP="000C3B6C" w14:paraId="3CEC6470" w14:textId="77777777">
            <w:pPr>
              <w:spacing w:after="120"/>
            </w:pPr>
            <w:r w:rsidRPr="00C379C8">
              <w:t>Website: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2A10D5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C488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1BDD1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5AA7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CFB6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591B1B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ARTICLES OF IRON OR STEEL (HS code(s): 73)</w:t>
            </w:r>
          </w:p>
        </w:tc>
      </w:tr>
      <w:tr w14:paraId="349944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DC59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95B763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 01:2026 QCVN 04:2013/BCT National technical regulation on safety of steel cylinders for Liquefied Petroleum Gas (LPG); (4 page(s), in Vietnamese)</w:t>
            </w:r>
          </w:p>
          <w:p w:rsidR="000C3B6C" w:rsidRPr="000C3B6C" w:rsidP="002F6A28" w14:paraId="34D38E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B4C37" w:rsidRPr="00CE6C29" w:rsidP="002F6A28" w14:paraId="3306E3C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https://members.wto.org/crnattachments/2026/TBT/VNM/26_03203_00_x.pdf</w:t>
              </w:r>
            </w:hyperlink>
          </w:p>
          <w:p w:rsidR="00BB4C37" w:rsidRPr="00CE6C29" w:rsidP="002F6A28" w14:paraId="2A5D5842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BB4C37" w:rsidRPr="00CE6C29" w:rsidP="002F6A28" w14:paraId="5A0FA555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BB4C37" w:rsidRPr="00CE6C29" w:rsidP="002F6A28" w14:paraId="2546810D" w14:textId="77777777">
            <w:pPr>
              <w:rPr>
                <w:iCs/>
              </w:rPr>
            </w:pPr>
            <w:r w:rsidRPr="00CE6C29">
              <w:rPr>
                <w:iCs/>
              </w:rPr>
              <w:t>25 Ngo Quyen, Cua Nam, Hanoi, Viet Nam</w:t>
            </w:r>
          </w:p>
          <w:p w:rsidR="00BB4C37" w:rsidRPr="00CE6C29" w:rsidP="002F6A28" w14:paraId="1CD19B07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BB4C37" w:rsidRPr="00CE6C29" w:rsidP="002F6A28" w14:paraId="3035241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HaiLN@moit.gov.vn</w:t>
              </w:r>
            </w:hyperlink>
          </w:p>
          <w:p w:rsidR="00BB4C37" w:rsidRPr="00CE6C29" w:rsidP="002F6A28" w14:paraId="01B5C02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6B9A71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577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65D12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Technical Regulation amends and replaces a number of provisions of QCVN 04:2013/BCT (National Technical Regulation on Safety of Steel Cylinders for Liquefied Petroleum Gas), covering: Technical requirements; Conformity assessment; Surveillance and Updated HS code.</w:t>
            </w:r>
          </w:p>
        </w:tc>
      </w:tr>
      <w:tr w14:paraId="7A428C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0957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46F3B4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Comply with the provisions of Law No. 78/2025/QH15; to modernise conformity assessment requirements towards risk-based management in line with Decree No. 37/2026/ND-CP and Decree No. 22/2026/ND-CP; and to ensure the safe manufacture, import, distribution and use of steel LPG cylinders in industrial activities.; Protection of human health or safety; Quality requirements</w:t>
            </w:r>
          </w:p>
        </w:tc>
      </w:tr>
      <w:tr w14:paraId="5CBA23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601E1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132BF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2ECA9EB" w14:textId="77777777">
            <w:pPr>
              <w:spacing w:before="120" w:after="120"/>
            </w:pPr>
            <w:r w:rsidRPr="002F6A28">
              <w:t>* Law on product quality;</w:t>
            </w:r>
          </w:p>
          <w:p w:rsidR="00EE3A11" w:rsidRPr="002F6A28" w:rsidP="007F13E8" w14:paraId="0C3F80B4" w14:textId="77777777">
            <w:pPr>
              <w:spacing w:before="120" w:after="120"/>
            </w:pPr>
            <w:r w:rsidRPr="002F6A28">
              <w:t>* Decree No. 37/2026/ND-CP dated January 23rd, 2026 of the Government;</w:t>
            </w:r>
          </w:p>
          <w:p w:rsidR="00EE3A11" w:rsidRPr="002F6A28" w:rsidP="007F13E8" w14:paraId="7B39352E" w14:textId="77777777">
            <w:pPr>
              <w:spacing w:before="120" w:after="120"/>
            </w:pPr>
            <w:r w:rsidRPr="002F6A28">
              <w:t>* Decree No. 22/2026/NĐ-CPdated January 16th, 2026 of the Government.</w:t>
            </w:r>
          </w:p>
        </w:tc>
      </w:tr>
      <w:tr w14:paraId="32C4D9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0297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6C325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D30D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F4E72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4D2F2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BAB9AF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165AFC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July 2026 (30 days from notification)</w:t>
            </w:r>
          </w:p>
          <w:p w:rsidR="000C3B6C" w:rsidRPr="00E3324D" w:rsidP="000C3B6C" w14:paraId="251462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A20C93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6D52204" w14:textId="77777777">
            <w:r w:rsidRPr="00CE6C29">
              <w:t>International Cooperation and TBT Department</w:t>
            </w:r>
          </w:p>
          <w:p w:rsidR="00CE6C29" w:rsidRPr="00CE6C29" w:rsidP="000C3B6C" w14:paraId="6986F321" w14:textId="77777777">
            <w:r w:rsidRPr="00CE6C29">
              <w:t>Commission for the Standards, Metrology and Quality of Viet Nam</w:t>
            </w:r>
          </w:p>
          <w:p w:rsidR="00CE6C29" w:rsidRPr="00CE6C29" w:rsidP="000C3B6C" w14:paraId="792A269B" w14:textId="77777777">
            <w:r w:rsidRPr="00CE6C29">
              <w:t>Ministry of Science and Technology</w:t>
            </w:r>
          </w:p>
          <w:p w:rsidR="00CE6C29" w:rsidRPr="00CE6C29" w:rsidP="000C3B6C" w14:paraId="6117FE8B" w14:textId="77777777">
            <w:r w:rsidRPr="00CE6C29">
              <w:t>Tel: +(84 24) 37 91 21 45</w:t>
            </w:r>
          </w:p>
          <w:p w:rsidR="00CE6C29" w:rsidRPr="00653DB0" w:rsidP="000C3B6C" w14:paraId="708D0C9C" w14:textId="77777777">
            <w:pPr>
              <w:rPr>
                <w:lang w:val="fr-CH"/>
              </w:rPr>
            </w:pPr>
            <w:r w:rsidRPr="00653DB0">
              <w:rPr>
                <w:lang w:val="fr-CH"/>
              </w:rPr>
              <w:t>Fax: +(84 24) 37 91 16 30</w:t>
            </w:r>
          </w:p>
          <w:p w:rsidR="00CE6C29" w:rsidRPr="00653DB0" w:rsidP="000C3B6C" w14:paraId="6E29AF03" w14:textId="77777777">
            <w:pPr>
              <w:rPr>
                <w:lang w:val="fr-CH"/>
              </w:rPr>
            </w:pPr>
            <w:r w:rsidRPr="00653DB0">
              <w:rPr>
                <w:lang w:val="fr-CH"/>
              </w:rPr>
              <w:t xml:space="preserve">Email: </w:t>
            </w:r>
            <w:hyperlink r:id="rId9" w:history="1">
              <w:r w:rsidRPr="00653DB0">
                <w:rPr>
                  <w:color w:val="0000FF"/>
                  <w:u w:val="single"/>
                  <w:lang w:val="fr-CH"/>
                </w:rPr>
                <w:t>tbtvn@mst.gov.vn</w:t>
              </w:r>
            </w:hyperlink>
          </w:p>
          <w:p w:rsidR="00CE6C29" w:rsidRPr="00CE6C29" w:rsidP="000C3B6C" w14:paraId="502BE71F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3F96AA1E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5956D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7BE8C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F7EE1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C49C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BBBE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96F8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B833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BFC0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G/TBT/N/VNM/416</w:t>
    </w:r>
    <w:bookmarkEnd w:id="0"/>
  </w:p>
  <w:p w:rsidR="009239F7" w:rsidRPr="002F6A28" w:rsidP="009239F7" w14:paraId="61503D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5D43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AF9BF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D921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8FD46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D351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2D2BB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3F8A3B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4ADC361" w14:textId="77777777">
          <w:pPr>
            <w:jc w:val="right"/>
            <w:rPr>
              <w:b/>
              <w:szCs w:val="16"/>
            </w:rPr>
          </w:pPr>
        </w:p>
      </w:tc>
    </w:tr>
    <w:tr w14:paraId="1EAED71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F1FB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2547F9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G/TBT/N/VNM/416</w:t>
          </w:r>
          <w:bookmarkEnd w:id="2"/>
        </w:p>
      </w:tc>
    </w:tr>
    <w:tr w14:paraId="4D41D6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7D3E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C73B7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June 2026</w:t>
          </w:r>
          <w:bookmarkEnd w:id="3"/>
          <w:bookmarkEnd w:id="4"/>
        </w:p>
      </w:tc>
    </w:tr>
    <w:tr w14:paraId="10B2353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D06BC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3C4D1D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D3E4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B137B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B3E13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AF112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2023359">
    <w:abstractNumId w:val="9"/>
  </w:num>
  <w:num w:numId="2" w16cid:durableId="1403988915">
    <w:abstractNumId w:val="7"/>
  </w:num>
  <w:num w:numId="3" w16cid:durableId="1121341485">
    <w:abstractNumId w:val="6"/>
  </w:num>
  <w:num w:numId="4" w16cid:durableId="869875771">
    <w:abstractNumId w:val="5"/>
  </w:num>
  <w:num w:numId="5" w16cid:durableId="1758482966">
    <w:abstractNumId w:val="4"/>
  </w:num>
  <w:num w:numId="6" w16cid:durableId="2001230032">
    <w:abstractNumId w:val="12"/>
  </w:num>
  <w:num w:numId="7" w16cid:durableId="1844470923">
    <w:abstractNumId w:val="11"/>
  </w:num>
  <w:num w:numId="8" w16cid:durableId="1985162213">
    <w:abstractNumId w:val="10"/>
  </w:num>
  <w:num w:numId="9" w16cid:durableId="370233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3874173">
    <w:abstractNumId w:val="13"/>
  </w:num>
  <w:num w:numId="11" w16cid:durableId="1850945508">
    <w:abstractNumId w:val="8"/>
  </w:num>
  <w:num w:numId="12" w16cid:durableId="332296373">
    <w:abstractNumId w:val="3"/>
  </w:num>
  <w:num w:numId="13" w16cid:durableId="919407578">
    <w:abstractNumId w:val="2"/>
  </w:num>
  <w:num w:numId="14" w16cid:durableId="1370952817">
    <w:abstractNumId w:val="1"/>
  </w:num>
  <w:num w:numId="15" w16cid:durableId="99761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3DB0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93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4C37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7EAF0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vn.gov.v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aiLN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203_00_x.pdf" TargetMode="External" /><Relationship Id="rId9" Type="http://schemas.openxmlformats.org/officeDocument/2006/relationships/hyperlink" Target="mailto:tbtvn@mst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E74A37-FF1F-43E2-9F68-AAB1536FF85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2026-06-22T06:44:00Z</dcterms:created>
  <dcterms:modified xsi:type="dcterms:W3CDTF">2026-06-22T06:44:00Z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