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678BF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7116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87D6F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06D1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4F57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4D0BD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57113AB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4B865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93A2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DBA0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B85C44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337B47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2781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8D016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6072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6373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14D4BC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251696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1B18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9A24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4E729D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0634D" w:rsidRPr="00CE6C29" w:rsidP="002F6A28" w14:paraId="1E062A1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https://members.wto.org/crnattachments/2026/TBT/JPN/26_03151_00_e.pdf</w:t>
              </w:r>
            </w:hyperlink>
          </w:p>
          <w:p w:rsidR="0000634D" w:rsidRPr="00CE6C29" w:rsidP="002F6A28" w14:paraId="6D8A59EC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00634D" w:rsidRPr="00CE6C29" w:rsidP="002F6A28" w14:paraId="6FA8A632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00634D" w:rsidRPr="00CE6C29" w:rsidP="002F6A28" w14:paraId="33FCC8EC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00634D" w:rsidRPr="00CE6C29" w:rsidP="002F6A28" w14:paraId="03B4C9D9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00634D" w:rsidRPr="00CE6C29" w:rsidP="002F6A28" w14:paraId="49B04194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00634D" w:rsidRPr="00CE6C29" w:rsidP="002F6A28" w14:paraId="09D0AA0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5C01A0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9F01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51119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3 substances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47C225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82FD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4E16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4BBAE7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28B3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753E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EEF800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30AD0D6A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79E86742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63CE4151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7AACA17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G/TBT/N/JPN/903</w:t>
              </w:r>
            </w:hyperlink>
          </w:p>
        </w:tc>
      </w:tr>
      <w:tr w14:paraId="7B9A6D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6195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6C1322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17 June 2026</w:t>
            </w:r>
          </w:p>
          <w:p w:rsidR="00EE3A11" w:rsidRPr="002F6A28" w:rsidP="008953C4" w14:paraId="5CAD336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27 June 2026</w:t>
            </w:r>
          </w:p>
        </w:tc>
      </w:tr>
      <w:tr w14:paraId="517133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6316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A612F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67B6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7EBF59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0DCB03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Japan Enquiry Point</w:t>
            </w:r>
          </w:p>
          <w:p w:rsidR="00D75956" w:rsidRPr="006A4C49" w:rsidP="000C3B6C" w14:paraId="403F2A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International Trade Division,</w:t>
            </w:r>
          </w:p>
          <w:p w:rsidR="00D75956" w:rsidRPr="006A4C49" w:rsidP="000C3B6C" w14:paraId="524416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Economic Affairs Bureau,</w:t>
            </w:r>
          </w:p>
          <w:p w:rsidR="00D75956" w:rsidRPr="006A4C49" w:rsidP="000C3B6C" w14:paraId="192838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Ministry of Foreign Affairs</w:t>
            </w:r>
          </w:p>
          <w:p w:rsidR="00D75956" w:rsidRPr="006A4C49" w:rsidP="000C3B6C" w14:paraId="371CE3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Fax: (+81 3) 5501 8343</w:t>
            </w:r>
          </w:p>
          <w:p w:rsidR="00D75956" w:rsidRPr="006A4C49" w:rsidP="000C3B6C" w14:paraId="6A41DB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E-mail: </w:t>
            </w:r>
            <w:hyperlink r:id="rId7" w:history="1">
              <w:r w:rsidRPr="006A4C49">
                <w:rPr>
                  <w:color w:val="0000FF"/>
                  <w:u w:val="single"/>
                </w:rPr>
                <w:t>enquiry@mofa.go.jp</w:t>
              </w:r>
            </w:hyperlink>
          </w:p>
          <w:p w:rsidR="000C3B6C" w:rsidRPr="002F6A28" w:rsidP="000C3B6C" w14:paraId="7B9D02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7ED3B336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342EF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916F1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B3BA9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62E2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A731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2D56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6E19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CA4C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G/TBT/N/JPN/909</w:t>
    </w:r>
    <w:bookmarkEnd w:id="0"/>
  </w:p>
  <w:p w:rsidR="009239F7" w:rsidRPr="002F6A28" w:rsidP="009239F7" w14:paraId="5AF141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5EE4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6336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4218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15B4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AF7C5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0FD2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FA1B3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82E81F" w14:textId="77777777">
          <w:pPr>
            <w:jc w:val="right"/>
            <w:rPr>
              <w:b/>
              <w:szCs w:val="16"/>
            </w:rPr>
          </w:pPr>
        </w:p>
      </w:tc>
    </w:tr>
    <w:tr w14:paraId="2A94CD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FF6E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514A1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G/TBT/N/JPN/909</w:t>
          </w:r>
          <w:bookmarkEnd w:id="2"/>
        </w:p>
      </w:tc>
    </w:tr>
    <w:tr w14:paraId="2DA3B0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8DD3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F90E3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50BA32C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BC812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B3C5D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E9FF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3BF7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8A54F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600F8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77804401">
    <w:abstractNumId w:val="9"/>
  </w:num>
  <w:num w:numId="2" w16cid:durableId="1610889478">
    <w:abstractNumId w:val="7"/>
  </w:num>
  <w:num w:numId="3" w16cid:durableId="575171141">
    <w:abstractNumId w:val="6"/>
  </w:num>
  <w:num w:numId="4" w16cid:durableId="1963921671">
    <w:abstractNumId w:val="5"/>
  </w:num>
  <w:num w:numId="5" w16cid:durableId="1568689952">
    <w:abstractNumId w:val="4"/>
  </w:num>
  <w:num w:numId="6" w16cid:durableId="603343582">
    <w:abstractNumId w:val="12"/>
  </w:num>
  <w:num w:numId="7" w16cid:durableId="592126097">
    <w:abstractNumId w:val="11"/>
  </w:num>
  <w:num w:numId="8" w16cid:durableId="1675066119">
    <w:abstractNumId w:val="10"/>
  </w:num>
  <w:num w:numId="9" w16cid:durableId="1770201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2124893">
    <w:abstractNumId w:val="13"/>
  </w:num>
  <w:num w:numId="11" w16cid:durableId="103427492">
    <w:abstractNumId w:val="8"/>
  </w:num>
  <w:num w:numId="12" w16cid:durableId="171460749">
    <w:abstractNumId w:val="3"/>
  </w:num>
  <w:num w:numId="13" w16cid:durableId="352925110">
    <w:abstractNumId w:val="2"/>
  </w:num>
  <w:num w:numId="14" w16cid:durableId="1704355825">
    <w:abstractNumId w:val="1"/>
  </w:num>
  <w:num w:numId="15" w16cid:durableId="1680741176">
    <w:abstractNumId w:val="0"/>
  </w:num>
  <w:num w:numId="16" w16cid:durableId="589505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34D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7F09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9E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18489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3151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13" TargetMode="External" /><Relationship Id="rId9" Type="http://schemas.openxmlformats.org/officeDocument/2006/relationships/hyperlink" Target="https://eping.wto.org/en/Search/Index?viewData=G/TBT/N/JPN/90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76D97-97F0-48E2-86EC-4E057085121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2026-06-18T07:11:00Z</dcterms:created>
  <dcterms:modified xsi:type="dcterms:W3CDTF">2026-06-18T07:11:00Z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