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F2649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0905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24F39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2512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CA0C3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6632E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1BC195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3102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4CF1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E6B7B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23F0C7" w14:textId="77777777">
            <w:r w:rsidRPr="00C379C8">
              <w:t>Uganda National Bureau of Standards</w:t>
            </w:r>
          </w:p>
          <w:p w:rsidR="00EE3A11" w:rsidRPr="00C379C8" w:rsidP="000C3B6C" w14:paraId="0AD8ECB2" w14:textId="77777777">
            <w:r w:rsidRPr="00C379C8">
              <w:t>Plot 2-12 ByPass Link, Bweyogerere Industrial and Business Park</w:t>
            </w:r>
          </w:p>
          <w:p w:rsidR="00EE3A11" w:rsidRPr="004E07E1" w:rsidP="000C3B6C" w14:paraId="3EFD1971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>P.O. Box 6329</w:t>
            </w:r>
          </w:p>
          <w:p w:rsidR="00EE3A11" w:rsidRPr="004E07E1" w:rsidP="000C3B6C" w14:paraId="0EC5E769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>Kampala, Uganda</w:t>
            </w:r>
          </w:p>
          <w:p w:rsidR="00EE3A11" w:rsidRPr="004E07E1" w:rsidP="000C3B6C" w14:paraId="594B5513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>Tel: +(256) 4 1733 3250/1/2</w:t>
            </w:r>
          </w:p>
          <w:p w:rsidR="00EE3A11" w:rsidRPr="004E07E1" w:rsidP="000C3B6C" w14:paraId="3A0BA101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>Fax: +(256) 4 1428 6123</w:t>
            </w:r>
          </w:p>
          <w:p w:rsidR="00EE3A11" w:rsidRPr="004E07E1" w:rsidP="000C3B6C" w14:paraId="6B2C7ACD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 xml:space="preserve">E-mail: </w:t>
            </w:r>
            <w:hyperlink r:id="rId6" w:history="1">
              <w:r w:rsidRPr="004E07E1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247009B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8AC11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3406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EF85A47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8BD7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1FFF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2A9075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41640B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DCA7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01343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847-7:2025, Cosmetics — Analytical methods — Part 7: Determination of specific gravity, Second edition.; (12 page(s), in English)</w:t>
            </w:r>
          </w:p>
          <w:p w:rsidR="000C3B6C" w:rsidRPr="000C3B6C" w:rsidP="002F6A28" w14:paraId="0E1FC8D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F6B13" w:rsidRPr="00CE6C29" w:rsidP="002F6A28" w14:paraId="74677E4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https://members.wto.org/crnattachments/2026/TBT/UGA/26_03091_00_e.pdf</w:t>
              </w:r>
            </w:hyperlink>
          </w:p>
        </w:tc>
      </w:tr>
      <w:tr w14:paraId="0D328F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1790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112E6F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methods for the determination of specific gravity in oils and fats for cosmetic industry.</w:t>
            </w:r>
          </w:p>
        </w:tc>
      </w:tr>
      <w:tr w14:paraId="725692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BB0D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FE5D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3A0DD6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30DB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626DE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2043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0ADC21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847-7: 2017, Cosmetics — Analytical methods — Part 7: Determination of specific gravity</w:t>
            </w:r>
          </w:p>
        </w:tc>
      </w:tr>
      <w:tr w14:paraId="0398C478" w14:textId="77777777" w:rsidTr="001235B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3FFA9E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CA84FF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0107D0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30B7DD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6B5E4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FA598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14980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0BD6CD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A99DE3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EDCA75" w14:textId="77777777">
            <w:r w:rsidRPr="00CE6C29">
              <w:t>Uganda National Bureau of Standards</w:t>
            </w:r>
          </w:p>
          <w:p w:rsidR="00CE6C29" w:rsidRPr="00CE6C29" w:rsidP="000C3B6C" w14:paraId="3C7C9703" w14:textId="77777777">
            <w:r w:rsidRPr="00CE6C29">
              <w:t>Plot 2-12 ByPass Link, Bweyogerere Industrial and Business Park</w:t>
            </w:r>
          </w:p>
          <w:p w:rsidR="00CE6C29" w:rsidRPr="004E07E1" w:rsidP="000C3B6C" w14:paraId="12BA23E3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>P.O. Box 6329</w:t>
            </w:r>
          </w:p>
          <w:p w:rsidR="00CE6C29" w:rsidRPr="004E07E1" w:rsidP="000C3B6C" w14:paraId="09FF6E1F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>Kampala, Uganda</w:t>
            </w:r>
          </w:p>
          <w:p w:rsidR="00CE6C29" w:rsidRPr="004E07E1" w:rsidP="000C3B6C" w14:paraId="273046A6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>Tel: +(256) 4 1733 3250/1/2</w:t>
            </w:r>
          </w:p>
          <w:p w:rsidR="00CE6C29" w:rsidRPr="004E07E1" w:rsidP="000C3B6C" w14:paraId="0213084E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>Fax: +(256) 4 1428 6123</w:t>
            </w:r>
          </w:p>
          <w:p w:rsidR="00CE6C29" w:rsidRPr="004E07E1" w:rsidP="000C3B6C" w14:paraId="2F323C14" w14:textId="77777777">
            <w:pPr>
              <w:rPr>
                <w:lang w:val="pt-PT"/>
              </w:rPr>
            </w:pPr>
            <w:r w:rsidRPr="004E07E1">
              <w:rPr>
                <w:lang w:val="pt-PT"/>
              </w:rPr>
              <w:t xml:space="preserve">E-mail: </w:t>
            </w:r>
            <w:hyperlink r:id="rId6" w:history="1">
              <w:r w:rsidRPr="004E07E1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35379765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18ABE46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A34AE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1E23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2D319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0D24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49B2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5E27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1605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7A88" w:rsidRPr="002F6A28" w:rsidP="009239F7" w14:paraId="2C05012F" w14:textId="645641F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G/TBT/N/BDI/794</w:t>
    </w:r>
    <w:r w:rsidR="004E07E1">
      <w:t xml:space="preserve"> </w:t>
    </w:r>
    <w:r w:rsidRPr="00D155A2" w:rsidR="004E07E1">
      <w:t>•</w:t>
    </w:r>
    <w:r w:rsidRPr="002F6A28">
      <w:t xml:space="preserve"> G/TBT/N/KEN/2084</w:t>
    </w:r>
    <w:r w:rsidR="004E07E1">
      <w:t xml:space="preserve"> </w:t>
    </w:r>
    <w:r w:rsidRPr="00D155A2" w:rsidR="004E07E1">
      <w:t>•</w:t>
    </w:r>
    <w:r w:rsidR="004E07E1">
      <w:t xml:space="preserve"> </w:t>
    </w:r>
    <w:r w:rsidRPr="002F6A28">
      <w:t>G/TBT/N/RWA/1452</w:t>
    </w:r>
    <w:r w:rsidR="004E07E1">
      <w:t xml:space="preserve"> </w:t>
    </w:r>
    <w:r w:rsidRPr="00D155A2" w:rsidR="004E07E1">
      <w:t>•</w:t>
    </w:r>
    <w:r w:rsidRPr="002F6A28">
      <w:t xml:space="preserve"> G/TBT/N/TZA/1631</w:t>
    </w:r>
    <w:r w:rsidR="004E07E1">
      <w:t xml:space="preserve"> </w:t>
    </w:r>
    <w:r w:rsidRPr="00D155A2" w:rsidR="004E07E1">
      <w:t>•</w:t>
    </w:r>
  </w:p>
  <w:p w:rsidR="009239F7" w:rsidRPr="002F6A28" w:rsidP="009239F7" w14:paraId="570B25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G/TBT/N/UGA/2408</w:t>
    </w:r>
    <w:bookmarkEnd w:id="0"/>
  </w:p>
  <w:p w:rsidR="009239F7" w:rsidRPr="002F6A28" w:rsidP="009239F7" w14:paraId="61B0D0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391E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6038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4A17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9E54B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245E7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930478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976B8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974B4B" w14:textId="77777777">
          <w:pPr>
            <w:jc w:val="right"/>
            <w:rPr>
              <w:b/>
              <w:szCs w:val="16"/>
            </w:rPr>
          </w:pPr>
        </w:p>
      </w:tc>
    </w:tr>
    <w:tr w14:paraId="39CEDB4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35B4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87A88" w:rsidRPr="002F6A28" w:rsidP="00B801E9" w14:paraId="7364235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G/TBT/N/BDI/794, G/TBT/N/KEN/2084</w:t>
          </w:r>
        </w:p>
        <w:p w:rsidR="00187A88" w:rsidRPr="002F6A28" w:rsidP="00B801E9" w14:paraId="63AD52B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G/TBT/N/RWA/1452, G/TBT/N/TZA/1631</w:t>
          </w:r>
        </w:p>
        <w:p w:rsidR="009239F7" w:rsidRPr="002F6A28" w:rsidP="00B801E9" w14:paraId="0B4A3B3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G/TBT/N/UGA/2408</w:t>
          </w:r>
          <w:bookmarkEnd w:id="2"/>
        </w:p>
      </w:tc>
    </w:tr>
    <w:tr w14:paraId="4C9502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BE86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2F9C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June 2026</w:t>
          </w:r>
          <w:bookmarkEnd w:id="3"/>
          <w:bookmarkEnd w:id="4"/>
        </w:p>
      </w:tc>
    </w:tr>
    <w:tr w14:paraId="59FCC0D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82FF0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7D88F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2A05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7E4EF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A864A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A0EC2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888264">
    <w:abstractNumId w:val="9"/>
  </w:num>
  <w:num w:numId="2" w16cid:durableId="1903248771">
    <w:abstractNumId w:val="7"/>
  </w:num>
  <w:num w:numId="3" w16cid:durableId="1365062793">
    <w:abstractNumId w:val="6"/>
  </w:num>
  <w:num w:numId="4" w16cid:durableId="915283387">
    <w:abstractNumId w:val="5"/>
  </w:num>
  <w:num w:numId="5" w16cid:durableId="280965459">
    <w:abstractNumId w:val="4"/>
  </w:num>
  <w:num w:numId="6" w16cid:durableId="124737864">
    <w:abstractNumId w:val="12"/>
  </w:num>
  <w:num w:numId="7" w16cid:durableId="1719746900">
    <w:abstractNumId w:val="11"/>
  </w:num>
  <w:num w:numId="8" w16cid:durableId="1605768551">
    <w:abstractNumId w:val="10"/>
  </w:num>
  <w:num w:numId="9" w16cid:durableId="1612515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834314">
    <w:abstractNumId w:val="13"/>
  </w:num>
  <w:num w:numId="11" w16cid:durableId="1072703640">
    <w:abstractNumId w:val="8"/>
  </w:num>
  <w:num w:numId="12" w16cid:durableId="1795519557">
    <w:abstractNumId w:val="3"/>
  </w:num>
  <w:num w:numId="13" w16cid:durableId="1777214403">
    <w:abstractNumId w:val="2"/>
  </w:num>
  <w:num w:numId="14" w16cid:durableId="1162508696">
    <w:abstractNumId w:val="1"/>
  </w:num>
  <w:num w:numId="15" w16cid:durableId="1213887501">
    <w:abstractNumId w:val="0"/>
  </w:num>
  <w:num w:numId="16" w16cid:durableId="2097096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35B7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87A88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07E1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4B93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6B13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D4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AA827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9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0DAA-4FD7-4145-8124-8890E2E94FB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2026-06-15T09:22:00Z</dcterms:created>
  <dcterms:modified xsi:type="dcterms:W3CDTF">2026-06-15T09:53:00Z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