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78C35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F48C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BA779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FD2E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48A12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F1B9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JAMAICA</w:t>
            </w:r>
          </w:p>
          <w:p w:rsidR="00F85C99" w:rsidRPr="002F6A28" w:rsidP="002F6A28" w14:paraId="67584FE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9A12E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E419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C565A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D9D612" w14:textId="77777777">
            <w:r w:rsidRPr="00C379C8">
              <w:t>Ministry of Industry, Investment and Commerce (MIIC)</w:t>
            </w:r>
          </w:p>
          <w:p w:rsidR="00EE3A11" w:rsidRPr="00C379C8" w:rsidP="000C3B6C" w14:paraId="6BF62390" w14:textId="77777777">
            <w:r w:rsidRPr="00C379C8">
              <w:t>4 St Lucia Avenue</w:t>
            </w:r>
          </w:p>
          <w:p w:rsidR="00EE3A11" w:rsidRPr="00C379C8" w:rsidP="000C3B6C" w14:paraId="5CBF3FE6" w14:textId="77777777">
            <w:r w:rsidRPr="00C379C8">
              <w:t>Kingston 5</w:t>
            </w:r>
          </w:p>
          <w:p w:rsidR="00EE3A11" w:rsidRPr="00C379C8" w:rsidP="000C3B6C" w14:paraId="30034CAC" w14:textId="77777777">
            <w:pPr>
              <w:spacing w:after="120"/>
            </w:pPr>
            <w:r w:rsidRPr="00C379C8">
              <w:t>Saint Andrew</w:t>
            </w:r>
          </w:p>
        </w:tc>
      </w:tr>
      <w:tr w14:paraId="37B74B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8045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F00AB4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B57F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E050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71682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Footwear HS Code: 6401-6406, Industrial Gloves HS Code: 6216, 4015, Textile Products HS Code: 6115, Pantyhose HS Code: 6115, Pesticides HS Code: 3808 Aerosol Insecticides HS Code: 3808, Household Chemicals HS Code: 3402, Hazardous Industrial Chemicals HS Code: 3824, Ozone depleting substances HS Code: 2903, Adhesives HS Code: 3506, Finishes HS Code: 3210, 3208, Staple and Nails HS Code: 7317, Household Electrical Appliances HS Code: 8509, Energy Labelling of Appliances HS Code: 8418, 8539, 8509, Refrigerating Appliances HS Code: 8418, Animal Feed HS Code: 2309, Seed Packages HS Code: 1209, Gold HS Code: 7108, Platinum HS Code: 7110, Silver HS Code: 7106, Toys HS Code: 9503, Furniture HS Code: 9403, Paper and Paper products HS Code: 48</w:t>
            </w:r>
          </w:p>
        </w:tc>
      </w:tr>
      <w:tr w14:paraId="717D20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F3C6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210AC0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Regulation for the Labelling of Pre-Packaged Goods; (159 page(s), in English)</w:t>
            </w:r>
          </w:p>
          <w:p w:rsidR="000C3B6C" w:rsidRPr="000C3B6C" w:rsidP="002F6A28" w14:paraId="04A44D4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126CA" w:rsidRPr="00CE6C29" w:rsidP="002F6A28" w14:paraId="2E347FD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https://members.wto.org/crnattachments/2026/TBT/JAM/26_02563_00_e.pdf</w:t>
              </w:r>
            </w:hyperlink>
          </w:p>
          <w:p w:rsidR="003126CA" w:rsidRPr="00CE6C29" w:rsidP="002F6A28" w14:paraId="2F186086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https://www.miic.gov.jm/documents/</w:t>
              </w:r>
            </w:hyperlink>
          </w:p>
          <w:p w:rsidR="003126CA" w:rsidRPr="00CE6C29" w:rsidP="002F6A28" w14:paraId="553BC83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The full text of the proposed Technical Regulation can be directly accessed on the website of the Ministry: www.miic.gov.jm, and the National Enquiry Point.</w:t>
            </w:r>
          </w:p>
        </w:tc>
      </w:tr>
      <w:tr w14:paraId="249BA1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6225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844DB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Technical Regulation lays down rules governing the labelling of pre-packaged goods, their importation, production and trade within Jamaica. The proposed technical regulation aims to provide a scope, application, terms and definitions, general, specific product labelling requirements and administrative provisions.</w:t>
            </w:r>
          </w:p>
        </w:tc>
      </w:tr>
      <w:tr w14:paraId="7C03D3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EF32A1" w14:paraId="018247E3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E0C86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Technical Regulation is intended to:</w:t>
            </w:r>
          </w:p>
          <w:p w:rsidR="00EE3A11" w:rsidRPr="00C379C8" w:rsidP="002F6A28" w14:paraId="418F4325" w14:textId="77777777">
            <w:pPr>
              <w:spacing w:before="120" w:after="120"/>
            </w:pPr>
            <w:r w:rsidRPr="00C379C8">
              <w:t>a. assist the purchaser/consumer in making an informed decision with an understanding of the nature, quality or use of the goods;</w:t>
            </w:r>
          </w:p>
          <w:p w:rsidR="00EE3A11" w:rsidRPr="00C379C8" w:rsidP="002F6A28" w14:paraId="300FC593" w14:textId="77777777">
            <w:pPr>
              <w:spacing w:before="120" w:after="120"/>
            </w:pPr>
            <w:r w:rsidRPr="00C379C8">
              <w:t>b. enable the manufacturer or retailer to describe the goods at the point of sale in a truthful, informative, and non-deceptive manner.</w:t>
            </w:r>
          </w:p>
          <w:p w:rsidR="00EE3A11" w:rsidRPr="00C379C8" w:rsidP="002F6A28" w14:paraId="681B57CA" w14:textId="77777777">
            <w:pPr>
              <w:spacing w:before="120" w:after="120"/>
            </w:pPr>
            <w:r w:rsidRPr="00C379C8">
              <w:t>c. minimize the confusion that exists in the labelling of different classes of goods.; Consumer information, labelling</w:t>
            </w:r>
          </w:p>
        </w:tc>
      </w:tr>
      <w:tr w14:paraId="75CBFE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9E302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D64F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CAA8C0F" w14:textId="77777777">
            <w:pPr>
              <w:spacing w:before="120" w:after="120"/>
            </w:pPr>
            <w:r w:rsidRPr="002F6A28">
              <w:t>A notice of the Technical Regulation for the Labelling of Pre-Packaged Goods will appear in The Jamaica Gazette Supplement - Proclamations, Rules and Regulations. When adopted, the document will appear as a Technical Regulation, with mandatory status.</w:t>
            </w:r>
          </w:p>
        </w:tc>
      </w:tr>
      <w:tr w14:paraId="365845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DEC9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D43CA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January 2027; </w:t>
            </w:r>
          </w:p>
          <w:p w:rsidR="003126CA" w:rsidRPr="00C379C8" w:rsidP="008953C4" w14:paraId="31270EC9" w14:textId="77777777">
            <w:pPr>
              <w:spacing w:before="120" w:after="120"/>
            </w:pPr>
            <w:r w:rsidRPr="00C379C8">
              <w:t>Date of publication in the Jamaica Gazette Supplement - Proclamations, Rules and Regulations</w:t>
            </w:r>
          </w:p>
          <w:p w:rsidR="00EE3A11" w:rsidRPr="002F6A28" w:rsidP="008953C4" w14:paraId="426EF9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adoption; Six months following date of publication in the Jamaica Gazette Supplement - Proclamations, Rules and Regulations.</w:t>
            </w:r>
          </w:p>
        </w:tc>
      </w:tr>
      <w:tr w14:paraId="13CFF0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5FAF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D58B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45FB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5ECC3B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1562D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B7EC5E6" w14:textId="77777777">
            <w:r w:rsidRPr="00CE6C29">
              <w:t>Bureau of Standards Jamaica (BSJ)</w:t>
            </w:r>
          </w:p>
          <w:p w:rsidR="00CE6C29" w:rsidRPr="00CE6C29" w:rsidP="000C3B6C" w14:paraId="097AEDF0" w14:textId="77777777">
            <w:r w:rsidRPr="00CE6C29">
              <w:t>Regional &amp; International Trade Branch</w:t>
            </w:r>
          </w:p>
          <w:p w:rsidR="00CE6C29" w:rsidRPr="00CE6C29" w:rsidP="000C3B6C" w14:paraId="4C06BA72" w14:textId="77777777">
            <w:r w:rsidRPr="00CE6C29">
              <w:t>Contacts: Ms Sherieka Satchell Knight and Ms Nadette Brown</w:t>
            </w:r>
          </w:p>
          <w:p w:rsidR="00CE6C29" w:rsidRPr="00CE6C29" w:rsidP="000C3B6C" w14:paraId="392B9256" w14:textId="77777777">
            <w:r w:rsidRPr="00CE6C29">
              <w:t>6 Winchester Road</w:t>
            </w:r>
          </w:p>
          <w:p w:rsidR="00CE6C29" w:rsidRPr="00CE6C29" w:rsidP="000C3B6C" w14:paraId="5799CECC" w14:textId="77777777">
            <w:r w:rsidRPr="00CE6C29">
              <w:t>Kingston 10</w:t>
            </w:r>
          </w:p>
          <w:p w:rsidR="00CE6C29" w:rsidRPr="00CE6C29" w:rsidP="000C3B6C" w14:paraId="429F54FB" w14:textId="77777777">
            <w:r w:rsidRPr="00CE6C29">
              <w:t>Tel: +(876)-618-1534; +(876)-632-4275</w:t>
            </w:r>
          </w:p>
          <w:p w:rsidR="00CE6C29" w:rsidRPr="00CE6C29" w:rsidP="000C3B6C" w14:paraId="758BF819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tbtenquirypoint@bsj.org.jm</w:t>
              </w:r>
            </w:hyperlink>
          </w:p>
          <w:p w:rsidR="00CE6C29" w:rsidRPr="00CE6C29" w:rsidP="000C3B6C" w14:paraId="15B9CBE6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http://www.bsj.org.jm</w:t>
              </w:r>
            </w:hyperlink>
          </w:p>
        </w:tc>
      </w:tr>
    </w:tbl>
    <w:p w:rsidR="00EE3A11" w:rsidRPr="002F6A28" w:rsidP="00887259" w14:paraId="2B5A7AA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529BE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7AE55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9539B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FA25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8E8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6EFA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9233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79EA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G/TBT/N/JAM/139</w:t>
    </w:r>
    <w:bookmarkEnd w:id="0"/>
  </w:p>
  <w:p w:rsidR="009239F7" w:rsidRPr="002F6A28" w:rsidP="009239F7" w14:paraId="492DFF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B500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F385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4716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BE650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36758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14F0C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3FCC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8B24F1" w14:textId="77777777">
          <w:pPr>
            <w:jc w:val="right"/>
            <w:rPr>
              <w:b/>
              <w:szCs w:val="16"/>
            </w:rPr>
          </w:pPr>
        </w:p>
      </w:tc>
    </w:tr>
    <w:tr w14:paraId="46155C9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665AE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BA7B3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G/TBT/N/JAM/139</w:t>
          </w:r>
          <w:bookmarkEnd w:id="2"/>
        </w:p>
      </w:tc>
    </w:tr>
    <w:tr w14:paraId="2A4FEE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8D2F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5E28C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17A7B7B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712CE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D4A4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D87F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84075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BEF212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902A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756063">
    <w:abstractNumId w:val="9"/>
  </w:num>
  <w:num w:numId="2" w16cid:durableId="500434762">
    <w:abstractNumId w:val="7"/>
  </w:num>
  <w:num w:numId="3" w16cid:durableId="16321977">
    <w:abstractNumId w:val="6"/>
  </w:num>
  <w:num w:numId="4" w16cid:durableId="1215969293">
    <w:abstractNumId w:val="5"/>
  </w:num>
  <w:num w:numId="5" w16cid:durableId="644509725">
    <w:abstractNumId w:val="4"/>
  </w:num>
  <w:num w:numId="6" w16cid:durableId="409272390">
    <w:abstractNumId w:val="12"/>
  </w:num>
  <w:num w:numId="7" w16cid:durableId="1533953978">
    <w:abstractNumId w:val="11"/>
  </w:num>
  <w:num w:numId="8" w16cid:durableId="2050301961">
    <w:abstractNumId w:val="10"/>
  </w:num>
  <w:num w:numId="9" w16cid:durableId="17865388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0011603">
    <w:abstractNumId w:val="13"/>
  </w:num>
  <w:num w:numId="11" w16cid:durableId="1160147663">
    <w:abstractNumId w:val="8"/>
  </w:num>
  <w:num w:numId="12" w16cid:durableId="1624731648">
    <w:abstractNumId w:val="3"/>
  </w:num>
  <w:num w:numId="13" w16cid:durableId="1925217537">
    <w:abstractNumId w:val="2"/>
  </w:num>
  <w:num w:numId="14" w16cid:durableId="1926382824">
    <w:abstractNumId w:val="1"/>
  </w:num>
  <w:num w:numId="15" w16cid:durableId="63375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5BAD"/>
    <w:rsid w:val="002F6A28"/>
    <w:rsid w:val="00303D9D"/>
    <w:rsid w:val="00304AAE"/>
    <w:rsid w:val="00305616"/>
    <w:rsid w:val="003124EC"/>
    <w:rsid w:val="003126CA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A20"/>
    <w:rsid w:val="00643C1F"/>
    <w:rsid w:val="00644EA3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2B4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60AF"/>
    <w:rsid w:val="00EB6C56"/>
    <w:rsid w:val="00EC00D2"/>
    <w:rsid w:val="00ED54E0"/>
    <w:rsid w:val="00ED66D3"/>
    <w:rsid w:val="00EE3A11"/>
    <w:rsid w:val="00EE4445"/>
    <w:rsid w:val="00EF32A1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3B0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AM/26_02563_00_e.pdf" TargetMode="External" /><Relationship Id="rId7" Type="http://schemas.openxmlformats.org/officeDocument/2006/relationships/hyperlink" Target="https://www.miic.gov.jm/documents/" TargetMode="External" /><Relationship Id="rId8" Type="http://schemas.openxmlformats.org/officeDocument/2006/relationships/hyperlink" Target="mailto:tbtenquirypoint@bsj.org.jm" TargetMode="External" /><Relationship Id="rId9" Type="http://schemas.openxmlformats.org/officeDocument/2006/relationships/hyperlink" Target="http://www.bsj.org.j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5E004-DE0D-415D-85B0-DF1FCFBA07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541</Words>
  <Characters>3186</Characters>
  <Application>Microsoft Office Word</Application>
  <DocSecurity>0</DocSecurity>
  <Lines>76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2026-05-13T11:09:00Z</dcterms:created>
  <dcterms:modified xsi:type="dcterms:W3CDTF">2026-05-13T11:23:00Z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