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5323EE4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3A3AFC1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99A73C7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E8E482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5586C0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C349D4F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INDIA</w:t>
            </w:r>
          </w:p>
          <w:p w:rsidR="00F85C99" w:rsidRPr="002F6A28" w:rsidP="002F6A28" w14:paraId="3983C0F5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B29A03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372CF2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6818326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191384D" w14:textId="77777777">
            <w:pPr>
              <w:spacing w:after="120"/>
            </w:pPr>
            <w:r w:rsidRPr="00C379C8">
              <w:t>Food Safety and Standards Authority of India (FSSAI)</w:t>
            </w:r>
          </w:p>
        </w:tc>
      </w:tr>
      <w:tr w14:paraId="77751C0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6F51BD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4395B6D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0BE069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2C1BBB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D4B6713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Food Products</w:t>
            </w:r>
          </w:p>
        </w:tc>
      </w:tr>
      <w:tr w14:paraId="4D93A43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50F9BA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2D35CD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The Draft Food Safety and Standards (Packaging)Amendment Regulations, 2026; (3 page(s), in English)</w:t>
            </w:r>
          </w:p>
          <w:p w:rsidR="000C3B6C" w:rsidRPr="000C3B6C" w:rsidP="002F6A28" w14:paraId="219D71A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8F0B4B" w:rsidRPr="00CE6C29" w:rsidP="002F6A28" w14:paraId="301E13CC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https://members.wto.org/crnattachments/2026/TBT/IND/26_02565_00_e.pdf</w:t>
              </w:r>
            </w:hyperlink>
          </w:p>
          <w:p w:rsidR="008F0B4B" w:rsidRPr="00CE6C29" w:rsidP="002F6A28" w14:paraId="0CEA43D1" w14:textId="77777777">
            <w:pP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https://www.fssai.gov.in/upload/uploadfiles/files/gazette%20notification%20of%20Draft%20FSS_Packaging_Amendment%20Regulations%202026.pdf</w:t>
              </w:r>
            </w:hyperlink>
          </w:p>
          <w:p w:rsidR="008F0B4B" w:rsidRPr="00CE6C29" w:rsidP="002F6A28" w14:paraId="12386013" w14:textId="77777777">
            <w:pPr>
              <w:rPr>
                <w:iCs/>
              </w:rPr>
            </w:pPr>
            <w:r w:rsidRPr="00CE6C29">
              <w:rPr>
                <w:iCs/>
              </w:rPr>
              <w:t>Dr. Alka Rao</w:t>
            </w:r>
          </w:p>
          <w:p w:rsidR="008F0B4B" w:rsidRPr="00CE6C29" w:rsidP="002F6A28" w14:paraId="17CA86C1" w14:textId="77777777">
            <w:pPr>
              <w:rPr>
                <w:iCs/>
              </w:rPr>
            </w:pPr>
            <w:r w:rsidRPr="00CE6C29">
              <w:rPr>
                <w:iCs/>
              </w:rPr>
              <w:t>Advisor (Regulations, Science and Standards)</w:t>
            </w:r>
          </w:p>
          <w:p w:rsidR="008F0B4B" w:rsidRPr="00CE6C29" w:rsidP="002F6A28" w14:paraId="4FA06963" w14:textId="77777777">
            <w:pPr>
              <w:rPr>
                <w:iCs/>
              </w:rPr>
            </w:pPr>
            <w:r w:rsidRPr="00CE6C29">
              <w:rPr>
                <w:iCs/>
              </w:rPr>
              <w:t>Food Safety and Standards Authority of India (FSSAI)</w:t>
            </w:r>
          </w:p>
          <w:p w:rsidR="008F0B4B" w:rsidRPr="00CE6C29" w:rsidP="002F6A28" w14:paraId="57F7DB8C" w14:textId="77777777">
            <w:pPr>
              <w:rPr>
                <w:iCs/>
              </w:rPr>
            </w:pPr>
            <w:r w:rsidRPr="00CE6C29">
              <w:rPr>
                <w:iCs/>
              </w:rPr>
              <w:t>Ministry of Health and Family Welfare</w:t>
            </w:r>
          </w:p>
          <w:p w:rsidR="008F0B4B" w:rsidRPr="00CE6C29" w:rsidP="002F6A28" w14:paraId="5AAE68DE" w14:textId="77777777">
            <w:pPr>
              <w:rPr>
                <w:iCs/>
              </w:rPr>
            </w:pPr>
            <w:r w:rsidRPr="00CE6C29">
              <w:rPr>
                <w:iCs/>
              </w:rPr>
              <w:t>FDA Bhawan, Kotla Road, New Delhi – 110002;</w:t>
            </w:r>
          </w:p>
          <w:p w:rsidR="008F0B4B" w:rsidRPr="00CE6C29" w:rsidP="002F6A28" w14:paraId="6FF9F2C6" w14:textId="77777777">
            <w:pPr>
              <w:rPr>
                <w:iCs/>
              </w:rPr>
            </w:pPr>
            <w:r w:rsidRPr="00CE6C29">
              <w:rPr>
                <w:iCs/>
              </w:rPr>
              <w:t>Tel: 011-23667293</w:t>
            </w:r>
          </w:p>
          <w:p w:rsidR="008F0B4B" w:rsidRPr="00CE6C29" w:rsidP="002F6A28" w14:paraId="62E385DF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8" w:history="1">
              <w:r w:rsidRPr="00CE6C29">
                <w:rPr>
                  <w:iCs/>
                  <w:color w:val="0000FF"/>
                  <w:u w:val="single"/>
                </w:rPr>
                <w:t>spstbt.enqpt@fssai.gov.in</w:t>
              </w:r>
            </w:hyperlink>
            <w:r w:rsidRPr="00CE6C29">
              <w:rPr>
                <w:iCs/>
              </w:rPr>
              <w:t xml:space="preserve">; Website: </w:t>
            </w: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http://www.fssai.gov.in</w:t>
              </w:r>
            </w:hyperlink>
          </w:p>
        </w:tc>
      </w:tr>
      <w:tr w14:paraId="5B0B9FC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410850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8CC920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Draft Food Safety and Standards (Packaging) Amendment Regulations, 2026, is relating to the inclusion of additional definitions in the Regulation.</w:t>
            </w:r>
          </w:p>
        </w:tc>
      </w:tr>
      <w:tr w14:paraId="0ACFE83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7FDE28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1E7F5D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Food Safety and Standards Authority of India proposes to incorporate additional definitions in the regulations, in alignment with international standards.</w:t>
            </w:r>
          </w:p>
        </w:tc>
      </w:tr>
      <w:tr w14:paraId="157DB0B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50B6F8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2C24BB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2DF4B66" w14:textId="77777777">
            <w:pPr>
              <w:spacing w:before="120" w:after="120"/>
            </w:pPr>
            <w:r w:rsidRPr="002F6A28">
              <w:t>Draft for comments available in Hindi and English, at:</w:t>
            </w:r>
          </w:p>
          <w:p w:rsidR="00EE3A11" w:rsidRPr="002F6A28" w:rsidP="007F13E8" w14:paraId="7B5C706E" w14:textId="77777777">
            <w:pPr>
              <w:spacing w:before="120" w:after="120"/>
            </w:pPr>
            <w:hyperlink r:id="rId7" w:history="1">
              <w:r w:rsidRPr="002F6A28">
                <w:rPr>
                  <w:color w:val="0000FF"/>
                  <w:u w:val="single"/>
                </w:rPr>
                <w:t>https://www.fssai.gov.in/upload/uploadfiles/files/gazette%20notification%20of%20Draft%20FSS_Packaging_Amendment%20Regulations%202026.pdf</w:t>
              </w:r>
            </w:hyperlink>
          </w:p>
          <w:p w:rsidR="00EE3A11" w:rsidRPr="002F6A28" w:rsidP="007F13E8" w14:paraId="24521DC7" w14:textId="77777777">
            <w:pPr>
              <w:spacing w:before="120" w:after="120"/>
            </w:pPr>
            <w:r w:rsidRPr="002F6A28">
              <w:t>Basic document to which proposal refers, is available at:</w:t>
            </w:r>
          </w:p>
          <w:p w:rsidR="00EE3A11" w:rsidRPr="002F6A28" w:rsidP="007F13E8" w14:paraId="7D4D31D5" w14:textId="77777777">
            <w:pPr>
              <w:spacing w:before="120" w:after="120"/>
            </w:pPr>
            <w:hyperlink r:id="rId10" w:history="1">
              <w:r w:rsidRPr="002F6A28">
                <w:rPr>
                  <w:color w:val="0000FF"/>
                  <w:u w:val="single"/>
                </w:rPr>
                <w:t>https://www.fssai.gov.in/upload/uploadfiles/files/Compendium_Packaging_V_%2002-04-2025.pdf</w:t>
              </w:r>
            </w:hyperlink>
          </w:p>
        </w:tc>
      </w:tr>
      <w:tr w14:paraId="64FC3E1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1F12B8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C1FCC15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AE52D01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5B53615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BE6606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00C3E4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0BE303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12 July 2026</w:t>
            </w:r>
          </w:p>
          <w:p w:rsidR="000C3B6C" w:rsidRPr="00E3324D" w:rsidP="000C3B6C" w14:paraId="5B4C829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D75956" w:rsidRPr="006A4C49" w:rsidP="000C3B6C" w14:paraId="213A1E0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</w:pPr>
            <w:r w:rsidRPr="006A4C49">
              <w:t>Dr. Alka Rao</w:t>
            </w:r>
          </w:p>
          <w:p w:rsidR="00D75956" w:rsidRPr="006A4C49" w:rsidP="000C3B6C" w14:paraId="4D9E466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</w:pPr>
            <w:r w:rsidRPr="006A4C49">
              <w:t>Advisor (Regulations, Science and Standards)</w:t>
            </w:r>
          </w:p>
          <w:p w:rsidR="00D75956" w:rsidRPr="006A4C49" w:rsidP="000C3B6C" w14:paraId="4C00048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</w:pPr>
            <w:r w:rsidRPr="006A4C49">
              <w:t>Food Safety and Standards Authority of India (FSSAI)</w:t>
            </w:r>
          </w:p>
          <w:p w:rsidR="00D75956" w:rsidRPr="006A4C49" w:rsidP="000C3B6C" w14:paraId="37B9CB5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</w:pPr>
            <w:r w:rsidRPr="006A4C49">
              <w:t>Ministry of Health and Family Welfare</w:t>
            </w:r>
          </w:p>
          <w:p w:rsidR="00D75956" w:rsidRPr="006A4C49" w:rsidP="000C3B6C" w14:paraId="6DB99EF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</w:pPr>
            <w:r w:rsidRPr="006A4C49">
              <w:t>FDA Bhawan</w:t>
            </w:r>
          </w:p>
          <w:p w:rsidR="00D75956" w:rsidRPr="006A4C49" w:rsidP="000C3B6C" w14:paraId="051460F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</w:pPr>
            <w:r w:rsidRPr="006A4C49">
              <w:t>Kotla Road</w:t>
            </w:r>
          </w:p>
          <w:p w:rsidR="00D75956" w:rsidRPr="006A4C49" w:rsidP="000C3B6C" w14:paraId="79D7D71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</w:pPr>
            <w:r w:rsidRPr="006A4C49">
              <w:t>New Delhi – 110002</w:t>
            </w:r>
          </w:p>
          <w:p w:rsidR="00D75956" w:rsidRPr="006A4C49" w:rsidP="000C3B6C" w14:paraId="6863698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</w:pPr>
            <w:r w:rsidRPr="006A4C49">
              <w:t>Tel: 011-23667293</w:t>
            </w:r>
          </w:p>
          <w:p w:rsidR="00D75956" w:rsidRPr="006A4C49" w:rsidP="000C3B6C" w14:paraId="48D3D6F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</w:pPr>
            <w:r w:rsidRPr="006A4C49">
              <w:t xml:space="preserve">Email: </w:t>
            </w:r>
            <w:hyperlink r:id="rId8" w:history="1">
              <w:r w:rsidRPr="006A4C49">
                <w:rPr>
                  <w:color w:val="0000FF"/>
                  <w:u w:val="single"/>
                </w:rPr>
                <w:t>spstbt.enqpt@fssai.gov.in</w:t>
              </w:r>
            </w:hyperlink>
          </w:p>
          <w:p w:rsidR="00D75956" w:rsidRPr="006A4C49" w:rsidP="000C3B6C" w14:paraId="01EB0F7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</w:pPr>
            <w:r w:rsidRPr="006A4C49">
              <w:t>Website:</w:t>
            </w:r>
            <w:hyperlink r:id="rId11" w:tgtFrame="_blank" w:history="1">
              <w:r w:rsidRPr="006A4C49">
                <w:rPr>
                  <w:color w:val="0000FF"/>
                  <w:u w:val="single"/>
                </w:rPr>
                <w:t>http</w:t>
              </w:r>
              <w:r w:rsidRPr="006A4C49">
                <w:rPr>
                  <w:color w:val="0000FF"/>
                  <w:u w:val="single"/>
                </w:rPr>
                <w:t>://www.fssai.gov.in/</w:t>
              </w:r>
            </w:hyperlink>
          </w:p>
          <w:p w:rsidR="000C3B6C" w:rsidRPr="002F6A28" w:rsidP="000C3B6C" w14:paraId="31BDD9A5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</w:tc>
      </w:tr>
    </w:tbl>
    <w:p w:rsidR="00EE3A11" w:rsidRPr="002F6A28" w:rsidP="00887259" w14:paraId="28CB1623" w14:textId="77777777">
      <w:pPr>
        <w:jc w:val="center"/>
      </w:pPr>
    </w:p>
    <w:sectPr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1C41FC5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2C4FE17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B70A5AB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F3F132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1CFD28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CCB964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951CFF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F8EF73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G/TBT/N/IND/435</w:t>
    </w:r>
    <w:bookmarkEnd w:id="0"/>
  </w:p>
  <w:p w:rsidR="009239F7" w:rsidRPr="002F6A28" w:rsidP="009239F7" w14:paraId="4AAE946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6801FB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C4C8ED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D107AD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A98CCE7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2F99D33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4F2FEB9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C45E86A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0F227F0" w14:textId="77777777">
          <w:pPr>
            <w:jc w:val="right"/>
            <w:rPr>
              <w:b/>
              <w:szCs w:val="16"/>
            </w:rPr>
          </w:pPr>
        </w:p>
      </w:tc>
    </w:tr>
    <w:tr w14:paraId="7857A6C6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922E59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ACD7D9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G/TBT/N/IND/435</w:t>
          </w:r>
          <w:bookmarkEnd w:id="2"/>
        </w:p>
      </w:tc>
    </w:tr>
    <w:tr w14:paraId="6425E91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5A5FE7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C207499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13 May 2026</w:t>
          </w:r>
          <w:bookmarkEnd w:id="3"/>
          <w:bookmarkEnd w:id="4"/>
        </w:p>
      </w:tc>
    </w:tr>
    <w:tr w14:paraId="1E9D7E6D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D6C43EB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(26-3618)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D764E0F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A67810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B07E16F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8601DE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FCCE0A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26932231">
    <w:abstractNumId w:val="9"/>
  </w:num>
  <w:num w:numId="2" w16cid:durableId="251475747">
    <w:abstractNumId w:val="7"/>
  </w:num>
  <w:num w:numId="3" w16cid:durableId="235895763">
    <w:abstractNumId w:val="6"/>
  </w:num>
  <w:num w:numId="4" w16cid:durableId="1423838278">
    <w:abstractNumId w:val="5"/>
  </w:num>
  <w:num w:numId="5" w16cid:durableId="73280364">
    <w:abstractNumId w:val="4"/>
  </w:num>
  <w:num w:numId="6" w16cid:durableId="942107217">
    <w:abstractNumId w:val="12"/>
  </w:num>
  <w:num w:numId="7" w16cid:durableId="1381713607">
    <w:abstractNumId w:val="11"/>
  </w:num>
  <w:num w:numId="8" w16cid:durableId="1772553384">
    <w:abstractNumId w:val="10"/>
  </w:num>
  <w:num w:numId="9" w16cid:durableId="8675235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80245475">
    <w:abstractNumId w:val="13"/>
  </w:num>
  <w:num w:numId="11" w16cid:durableId="175341095">
    <w:abstractNumId w:val="8"/>
  </w:num>
  <w:num w:numId="12" w16cid:durableId="1448885889">
    <w:abstractNumId w:val="3"/>
  </w:num>
  <w:num w:numId="13" w16cid:durableId="14235045">
    <w:abstractNumId w:val="2"/>
  </w:num>
  <w:num w:numId="14" w16cid:durableId="297953120">
    <w:abstractNumId w:val="1"/>
  </w:num>
  <w:num w:numId="15" w16cid:durableId="43379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1E4131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3EDA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4E84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77F07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8F0B4B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371E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00F1A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98CBB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fssai.gov.in/upload/uploadfiles/files/Compendium_Packaging_V_%2002-04-2025.pdf" TargetMode="External" /><Relationship Id="rId11" Type="http://schemas.openxmlformats.org/officeDocument/2006/relationships/hyperlink" Target="http://www.fssai.gov.in/" TargetMode="External" /><Relationship Id="rId12" Type="http://schemas.openxmlformats.org/officeDocument/2006/relationships/header" Target="header1.xml" /><Relationship Id="rId13" Type="http://schemas.openxmlformats.org/officeDocument/2006/relationships/header" Target="header2.xml" /><Relationship Id="rId14" Type="http://schemas.openxmlformats.org/officeDocument/2006/relationships/footer" Target="footer1.xml" /><Relationship Id="rId15" Type="http://schemas.openxmlformats.org/officeDocument/2006/relationships/footer" Target="footer2.xml" /><Relationship Id="rId16" Type="http://schemas.openxmlformats.org/officeDocument/2006/relationships/header" Target="header3.xml" /><Relationship Id="rId17" Type="http://schemas.openxmlformats.org/officeDocument/2006/relationships/footer" Target="footer3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IND/26_02565_00_e.pdf" TargetMode="External" /><Relationship Id="rId7" Type="http://schemas.openxmlformats.org/officeDocument/2006/relationships/hyperlink" Target="https://www.fssai.gov.in/upload/uploadfiles/files/gazette%20notification%20of%20Draft%20FSS_Packaging_Amendment%20Regulations%202026.pdf" TargetMode="External" /><Relationship Id="rId8" Type="http://schemas.openxmlformats.org/officeDocument/2006/relationships/hyperlink" Target="mailto:spstbt.enqpt@fssai.gov.in" TargetMode="External" /><Relationship Id="rId9" Type="http://schemas.openxmlformats.org/officeDocument/2006/relationships/hyperlink" Target="http://www.fssai.gov.in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37D5F-E1B5-4C9F-B4BC-27556B2D3A0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319</Words>
  <Characters>2308</Characters>
  <Application>Microsoft Office Word</Application>
  <DocSecurity>0</DocSecurity>
  <Lines>65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2026-05-13T11:11:00Z</dcterms:created>
  <dcterms:modified xsi:type="dcterms:W3CDTF">2026-05-13T11:58:00Z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