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FFCA8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509F8C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A9AED8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F895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496FC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F6A5DA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3E98F4E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17113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9B20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34CBF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8200E6" w14:textId="77777777">
            <w:r w:rsidRPr="00C379C8">
              <w:t>Food and Drug Administration (Thai FDA)</w:t>
            </w:r>
          </w:p>
          <w:p w:rsidR="00EE3A11" w:rsidRPr="00C379C8" w:rsidP="000C3B6C" w14:paraId="4769518B" w14:textId="77777777">
            <w:r w:rsidRPr="00C379C8">
              <w:t>Medical Device Control Division</w:t>
            </w:r>
          </w:p>
          <w:p w:rsidR="00EE3A11" w:rsidRPr="00C379C8" w:rsidP="000C3B6C" w14:paraId="2E6A211B" w14:textId="77777777">
            <w:r w:rsidRPr="00C379C8">
              <w:t>88/24 Tiwanon Road, Nonthaburi 11000, Thailand</w:t>
            </w:r>
          </w:p>
          <w:p w:rsidR="00EE3A11" w:rsidRPr="00C379C8" w:rsidP="000C3B6C" w14:paraId="3884D9F5" w14:textId="77777777">
            <w:r w:rsidRPr="00C379C8">
              <w:t>Tel: (662)590 7283</w:t>
            </w:r>
          </w:p>
          <w:p w:rsidR="00EE3A11" w:rsidRPr="00C379C8" w:rsidP="000C3B6C" w14:paraId="5BAA5AFA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mdregulation@fda.moph.go.th</w:t>
              </w:r>
            </w:hyperlink>
          </w:p>
        </w:tc>
      </w:tr>
      <w:tr w14:paraId="2B515F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1501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2E08B6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10412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CAF8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4B363A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Medical Devices</w:t>
            </w:r>
          </w:p>
        </w:tc>
      </w:tr>
      <w:tr w14:paraId="6FFB5B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3B48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16200B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Notification of the Ministry of Public Health Re: Medical Device Standards that Manufacturers or Importers Must Comply With B.E. ...; (9 page(s), in Thai)</w:t>
            </w:r>
          </w:p>
          <w:p w:rsidR="000C3B6C" w:rsidRPr="000C3B6C" w:rsidP="002F6A28" w14:paraId="77C2D4C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72B35" w:rsidRPr="00CE6C29" w:rsidP="002F6A28" w14:paraId="0868F39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https://members.wto.org/crnattachments/2026/TBT/THA/26_02495_00_x.pdf</w:t>
              </w:r>
            </w:hyperlink>
          </w:p>
          <w:p w:rsidR="00172B35" w:rsidRPr="00CE6C29" w:rsidP="002F6A28" w14:paraId="3D569F7C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172B35" w:rsidRPr="00CE6C29" w:rsidP="002F6A28" w14:paraId="3F311C88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172B35" w:rsidRPr="00CE6C29" w:rsidP="002F6A28" w14:paraId="5A2067FE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172B35" w:rsidRPr="00CE6C29" w:rsidP="002F6A28" w14:paraId="28426C44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172B35" w:rsidRPr="00CE6C29" w:rsidP="002F6A28" w14:paraId="17404340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172B35" w:rsidRPr="00CE6C29" w:rsidP="002F6A28" w14:paraId="176099D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557961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FE6B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36ACEF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Minister of Public Health hereby issues the draft Notification of the Ministry of Public Health Re: Medical Device Standards that Manufacturers or Importers Must Comply With B.E. .... This draft Notification repeals the following Notifications:</w:t>
            </w:r>
          </w:p>
          <w:p w:rsidR="00FE448B" w:rsidRPr="00C379C8" w:rsidP="002F6A28" w14:paraId="6391D7CE" w14:textId="77777777">
            <w:pPr>
              <w:spacing w:before="120" w:after="120"/>
            </w:pPr>
            <w:r w:rsidRPr="00C379C8">
              <w:t>1. Notification of the Ministry of Public Health Re: Medical Device Standards that Manufacturers or Importers Must Comply With B.E. 2563 (2020) (Repealed)</w:t>
            </w:r>
          </w:p>
          <w:p w:rsidR="00FE448B" w:rsidRPr="00C379C8" w:rsidP="002F6A28" w14:paraId="6D10D52C" w14:textId="77777777">
            <w:pPr>
              <w:spacing w:before="120" w:after="120"/>
            </w:pPr>
            <w:r w:rsidRPr="00C379C8">
              <w:t>2. Notification of the Ministry of Public Health Re: Medical Device Standards that Manufacturers or Importers Must Comply With (No.2) B.E. 2563 (2020) (Repealed)</w:t>
            </w:r>
          </w:p>
          <w:p w:rsidR="00FE448B" w:rsidRPr="00C379C8" w:rsidP="002F6A28" w14:paraId="39CEE2EF" w14:textId="77777777">
            <w:pPr>
              <w:spacing w:before="120" w:after="120"/>
            </w:pPr>
            <w:r w:rsidRPr="00C379C8">
              <w:t>3. Notification of the Ministry of Public Health Re: Medical Device Standards that Manufacturers or Importers Must Comply With (No.3) B.E. 2563 (2020) (Repealed)</w:t>
            </w:r>
          </w:p>
          <w:p w:rsidR="00FE448B" w:rsidRPr="00C379C8" w:rsidP="002F6A28" w14:paraId="50E4BEAB" w14:textId="77777777">
            <w:pPr>
              <w:spacing w:before="120" w:after="120"/>
            </w:pPr>
            <w:r w:rsidRPr="00C379C8">
              <w:t>4. Notification of the Ministry of Public Health Re: Medical Device Standards that Manufacturers or Importers Must Comply With (No.4) B.E. 2567 (2024) (Repealed)</w:t>
            </w:r>
          </w:p>
          <w:p w:rsidR="00FE448B" w:rsidRPr="00C379C8" w:rsidP="002F6A28" w14:paraId="727389C6" w14:textId="77777777">
            <w:pPr>
              <w:spacing w:before="120" w:after="120"/>
            </w:pPr>
            <w:r w:rsidRPr="00C379C8">
              <w:t>This draft Notification prescribes requirements for manufacturers, importers, and distributors and provides a transition period for manufacturers and importers prior to the entry into force of this Notification.</w:t>
            </w:r>
          </w:p>
        </w:tc>
      </w:tr>
      <w:tr w14:paraId="65705F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8ED2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E38D5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60A1D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16A0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2272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98C0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Notification of the Ministry of Public Health Re: Medical Device Standards that Manufacturers or Importers Must Comply With B.E. 2563 (2020) (Repealed)</w:t>
            </w:r>
          </w:p>
          <w:p w:rsidR="00EE3A11" w:rsidRPr="002F6A28" w:rsidP="007F13E8" w14:paraId="191676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Notification of the Ministry of Public Health Re: Medical Device Standards that Manufacturers or Importers Must Comply With (No.2) B.E. 2563 (2020) (Repealed)</w:t>
            </w:r>
          </w:p>
          <w:p w:rsidR="00EE3A11" w:rsidRPr="002F6A28" w:rsidP="007F13E8" w14:paraId="0DBA06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Notification of the Ministry of Public Health Re: Medical Device Standards that Manufacturers or Importers Must Comply With (No.3) B.E. 2563 (2020) (Repealed)</w:t>
            </w:r>
          </w:p>
          <w:p w:rsidR="00EE3A11" w:rsidRPr="002F6A28" w:rsidP="007F13E8" w14:paraId="3492FD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Notification of the Ministry of Public Health Re: Medical Device Standards that Manufacturers or Importers Must Comply With (No.4) B.E. 2567 (2024) (Repealed)</w:t>
            </w:r>
          </w:p>
        </w:tc>
      </w:tr>
      <w:tr w14:paraId="1BFA4E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0B1F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EBC90E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10F0F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From the day following the date of publication in the Government Gazette</w:t>
            </w:r>
          </w:p>
        </w:tc>
      </w:tr>
      <w:tr w14:paraId="6E8F37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C9382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0086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93ED2F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1A30056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F4C18A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55BCA5D" w14:textId="77777777">
            <w:r w:rsidRPr="00CE6C29">
              <w:t>WTO/TBT Enquiry Point and Notification Authority</w:t>
            </w:r>
          </w:p>
          <w:p w:rsidR="00CE6C29" w:rsidRPr="00CE6C29" w:rsidP="000C3B6C" w14:paraId="0D6F34FE" w14:textId="77777777">
            <w:r w:rsidRPr="00CE6C29">
              <w:t>Thai Industrial Standards Institute (TISI), Ministry of Industry</w:t>
            </w:r>
          </w:p>
          <w:p w:rsidR="00CE6C29" w:rsidRPr="00CE6C29" w:rsidP="000C3B6C" w14:paraId="7E50BAA1" w14:textId="77777777">
            <w:r w:rsidRPr="00CE6C29">
              <w:t>Tel: (662)430 6831 ext. 2130</w:t>
            </w:r>
          </w:p>
          <w:p w:rsidR="00CE6C29" w:rsidRPr="00CE6C29" w:rsidP="000C3B6C" w14:paraId="7A14A1D4" w14:textId="77777777">
            <w:r w:rsidRPr="00CE6C29">
              <w:t>Fax: (662)354 3041</w:t>
            </w:r>
          </w:p>
          <w:p w:rsidR="00CE6C29" w:rsidRPr="00CE6C29" w:rsidP="000C3B6C" w14:paraId="04913F3A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53333543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0741287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DB18E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B9A26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E5D87E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52F4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56924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A1D9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2729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1AB6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G/TBT/N/THA/803</w:t>
    </w:r>
    <w:bookmarkEnd w:id="0"/>
  </w:p>
  <w:p w:rsidR="009239F7" w:rsidRPr="002F6A28" w:rsidP="009239F7" w14:paraId="79DCDB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DFE9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0FD359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6232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E7039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80D46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EDC8E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32583D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3EC3E3" w14:textId="77777777">
          <w:pPr>
            <w:jc w:val="right"/>
            <w:rPr>
              <w:b/>
              <w:szCs w:val="16"/>
            </w:rPr>
          </w:pPr>
        </w:p>
      </w:tc>
    </w:tr>
    <w:tr w14:paraId="714EA78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4278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0754D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G/TBT/N/THA/803</w:t>
          </w:r>
          <w:bookmarkEnd w:id="2"/>
        </w:p>
      </w:tc>
    </w:tr>
    <w:tr w14:paraId="6761B8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7EB8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6D264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5B07D8B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B0014B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D28A32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4545CA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712FF7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EDF372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72C8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39252335">
    <w:abstractNumId w:val="9"/>
  </w:num>
  <w:num w:numId="2" w16cid:durableId="857961881">
    <w:abstractNumId w:val="7"/>
  </w:num>
  <w:num w:numId="3" w16cid:durableId="1861971027">
    <w:abstractNumId w:val="6"/>
  </w:num>
  <w:num w:numId="4" w16cid:durableId="181669766">
    <w:abstractNumId w:val="5"/>
  </w:num>
  <w:num w:numId="5" w16cid:durableId="987128221">
    <w:abstractNumId w:val="4"/>
  </w:num>
  <w:num w:numId="6" w16cid:durableId="797378595">
    <w:abstractNumId w:val="12"/>
  </w:num>
  <w:num w:numId="7" w16cid:durableId="1556694839">
    <w:abstractNumId w:val="11"/>
  </w:num>
  <w:num w:numId="8" w16cid:durableId="1105034358">
    <w:abstractNumId w:val="10"/>
  </w:num>
  <w:num w:numId="9" w16cid:durableId="1504914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3297352">
    <w:abstractNumId w:val="13"/>
  </w:num>
  <w:num w:numId="11" w16cid:durableId="1373573410">
    <w:abstractNumId w:val="8"/>
  </w:num>
  <w:num w:numId="12" w16cid:durableId="817234362">
    <w:abstractNumId w:val="3"/>
  </w:num>
  <w:num w:numId="13" w16cid:durableId="838735751">
    <w:abstractNumId w:val="2"/>
  </w:num>
  <w:num w:numId="14" w16cid:durableId="804078108">
    <w:abstractNumId w:val="1"/>
  </w:num>
  <w:num w:numId="15" w16cid:durableId="800416435">
    <w:abstractNumId w:val="0"/>
  </w:num>
  <w:num w:numId="16" w16cid:durableId="3640196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1161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2B35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2C1F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2A22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254F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3D8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B0435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mdregulation@fda.moph.go.th" TargetMode="External" /><Relationship Id="rId7" Type="http://schemas.openxmlformats.org/officeDocument/2006/relationships/hyperlink" Target="https://members.wto.org/crnattachments/2026/TBT/THA/26_02495_00_x.pdf" TargetMode="External" /><Relationship Id="rId8" Type="http://schemas.openxmlformats.org/officeDocument/2006/relationships/hyperlink" Target="mailto:thaitbt@tisi.mail.go.th" TargetMode="External" /><Relationship Id="rId9" Type="http://schemas.openxmlformats.org/officeDocument/2006/relationships/hyperlink" Target="https://www.tisi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89FC-74F3-418D-8097-F4134EB5E4D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2026-05-12T08:04:00Z</dcterms:created>
  <dcterms:modified xsi:type="dcterms:W3CDTF">2026-05-12T08:09:00Z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