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120D4D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92DD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501DC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C4B1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943D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215C21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TÜRKIYE</w:t>
            </w:r>
          </w:p>
          <w:p w:rsidR="00F85C99" w:rsidRPr="002F6A28" w:rsidP="002F6A28" w14:paraId="07C4BE4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DBE80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DFA0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0E79F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568BA44" w14:textId="77777777">
            <w:pPr>
              <w:spacing w:after="120"/>
            </w:pPr>
            <w:r w:rsidRPr="00C379C8">
              <w:t>Ministry of Agriculture and Forestry/ General Directorate of Food and Control</w:t>
            </w:r>
          </w:p>
        </w:tc>
      </w:tr>
      <w:tr w14:paraId="0E46B6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5542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1E661E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A8788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D365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DDD36A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contact materials and articles</w:t>
            </w:r>
          </w:p>
        </w:tc>
      </w:tr>
      <w:tr w14:paraId="55D728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7B48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09BC77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Turkish Food Codex Communiqué on Restricting the Use of Bisphenol A, Other Hazardous Bisphenols, and Bisphenol Derivatives in Certain Materials and Articles in Contact with Food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; (7 page(s), in Turkish)</w:t>
            </w:r>
          </w:p>
          <w:p w:rsidR="000C3B6C" w:rsidRPr="000C3B6C" w:rsidP="002F6A28" w14:paraId="133F92D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85DF0" w:rsidRPr="00CE6C29" w:rsidP="002F6A28" w14:paraId="08F0486D" w14:textId="77777777">
            <w:pP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https://www.tarimorman.gov.tr/GKGM/Duyuru/683/Mevzuat-Taslagi-Tgk-Gida-Ile-Temas-Eden</w:t>
              </w:r>
            </w:hyperlink>
          </w:p>
          <w:p w:rsidR="00385DF0" w:rsidRPr="00CE6C29" w:rsidP="002F6A28" w14:paraId="051731AD" w14:textId="77777777">
            <w:pPr>
              <w:rPr>
                <w:iCs/>
              </w:rPr>
            </w:pPr>
            <w:r w:rsidRPr="00CE6C29">
              <w:rPr>
                <w:iCs/>
              </w:rPr>
              <w:t>Türkiye-TBT Enquiry Point</w:t>
            </w:r>
          </w:p>
          <w:p w:rsidR="00385DF0" w:rsidRPr="00CE6C29" w:rsidP="002F6A28" w14:paraId="65D9768A" w14:textId="77777777">
            <w:pPr>
              <w:rPr>
                <w:iCs/>
              </w:rPr>
            </w:pPr>
            <w:r w:rsidRPr="00CE6C29">
              <w:rPr>
                <w:iCs/>
              </w:rPr>
              <w:t>Ministry of Trade</w:t>
            </w:r>
          </w:p>
          <w:p w:rsidR="00385DF0" w:rsidRPr="00CE6C29" w:rsidP="002F6A28" w14:paraId="62A56AEA" w14:textId="77777777">
            <w:pPr>
              <w:rPr>
                <w:iCs/>
              </w:rPr>
            </w:pPr>
            <w:r w:rsidRPr="00CE6C29">
              <w:rPr>
                <w:iCs/>
              </w:rPr>
              <w:t>DG of Product Safety and Inspection</w:t>
            </w:r>
          </w:p>
          <w:p w:rsidR="00385DF0" w:rsidRPr="00CE6C29" w:rsidP="002F6A28" w14:paraId="7F038A97" w14:textId="77777777">
            <w:pPr>
              <w:rPr>
                <w:iCs/>
              </w:rPr>
            </w:pPr>
            <w:r w:rsidRPr="00CE6C29">
              <w:rPr>
                <w:iCs/>
              </w:rPr>
              <w:t>Söğütözü Mah. 2176 Sk. No:63, 06510 Çankaya/Ankara/TÜRKİYE</w:t>
            </w:r>
          </w:p>
          <w:p w:rsidR="00385DF0" w:rsidRPr="00CE6C29" w:rsidP="002F6A28" w14:paraId="45E8BF29" w14:textId="77777777">
            <w:pPr>
              <w:rPr>
                <w:iCs/>
              </w:rPr>
            </w:pPr>
            <w:r w:rsidRPr="00CE6C29">
              <w:rPr>
                <w:iCs/>
              </w:rPr>
              <w:t>Telephone: +90 312 204 89 75</w:t>
            </w:r>
          </w:p>
          <w:p w:rsidR="00385DF0" w:rsidRPr="00CE6C29" w:rsidP="002F6A28" w14:paraId="0CFA6EED" w14:textId="77777777">
            <w:pPr>
              <w:rPr>
                <w:iCs/>
              </w:rPr>
            </w:pPr>
            <w:r w:rsidRPr="00CE6C29">
              <w:rPr>
                <w:iCs/>
              </w:rPr>
              <w:t>Fax: +90 312 212 68 64</w:t>
            </w:r>
          </w:p>
          <w:p w:rsidR="00385DF0" w:rsidRPr="00CE6C29" w:rsidP="002F6A28" w14:paraId="7E7E243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tbt@ticaret.gov.tr</w:t>
              </w:r>
            </w:hyperlink>
          </w:p>
          <w:p w:rsidR="00385DF0" w:rsidRPr="00CE6C29" w:rsidP="002F6A28" w14:paraId="483FE23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http://www.teknikengel.gov.tr</w:t>
              </w:r>
            </w:hyperlink>
          </w:p>
        </w:tc>
      </w:tr>
      <w:tr w14:paraId="17EBBE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27AD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F4AE9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purpose of this Communiqué is to establish specific rules for Bisphenol A (BPA) and its salts, as well as other hazardous bisphenols and bisphenol derivatives used in the production of certain materials and articles that come into contact with food.</w:t>
            </w:r>
          </w:p>
        </w:tc>
      </w:tr>
      <w:tr w14:paraId="2CAD01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0AEF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991AF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E10C5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417B2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C38F5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21FA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Veterinary, Phytosanitary, Food and Feed Law No: 5996 (G/SPS/N/TUR/9)</w:t>
            </w:r>
          </w:p>
          <w:p w:rsidR="00EE3A11" w:rsidRPr="002F6A28" w:rsidP="007F13E8" w14:paraId="42908A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The Communiqué has been prepared in mostly harmonization with the Commission Regulation (EU) 2024/3190 of 19 December 2024 on the use of bisphenol A (BPA) and other bisphenols and bisphenol derivatives with harmonised classification for specific hazardous properties in certain materials and articles intended to come </w:t>
            </w:r>
            <w:r w:rsidRPr="002F6A28">
              <w:t>into contact with food, amending Regulation (EU) No 10/2011 and repealing Regulation (EU) 2018/213</w:t>
            </w:r>
          </w:p>
        </w:tc>
      </w:tr>
      <w:tr w14:paraId="0F3AF1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46BDB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8DEFF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10 June 2026</w:t>
            </w:r>
          </w:p>
          <w:p w:rsidR="00EE3A11" w:rsidRPr="002F6A28" w:rsidP="008953C4" w14:paraId="7E0F37B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10 July 2026</w:t>
            </w:r>
            <w:r w:rsidRPr="00C379C8">
              <w:t>; This Communiqué enters into force on the date of its publication with the transitional period until 31 December 2026.</w:t>
            </w:r>
          </w:p>
          <w:p w:rsidR="00385DF0" w:rsidRPr="00C379C8" w:rsidP="008953C4" w14:paraId="28D876A4" w14:textId="77777777">
            <w:pPr>
              <w:spacing w:after="120"/>
            </w:pPr>
            <w:r w:rsidRPr="00C379C8">
              <w:t>Provisional Article</w:t>
            </w:r>
          </w:p>
          <w:p w:rsidR="00385DF0" w:rsidRPr="00C379C8" w:rsidP="008953C4" w14:paraId="134C3671" w14:textId="77777777">
            <w:pPr>
              <w:spacing w:after="120"/>
            </w:pPr>
            <w:r w:rsidRPr="00C379C8">
              <w:t>1. Operators who were conducting activities within the scope of this Communiqué before its publication must comply with the provisions of this Communiqué by 31/12/2026.</w:t>
            </w:r>
          </w:p>
          <w:p w:rsidR="00385DF0" w:rsidRPr="00C379C8" w:rsidP="008953C4" w14:paraId="6DD13DC0" w14:textId="77777777">
            <w:pPr>
              <w:spacing w:after="120"/>
            </w:pPr>
            <w:r w:rsidRPr="00C379C8">
              <w:t>2. During the transition periods specified in this Communiqué, the provisions of the legislation that were in force prior to the publication date of this Communiqué shall continue to be applied.</w:t>
            </w:r>
          </w:p>
        </w:tc>
      </w:tr>
      <w:tr w14:paraId="179D40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4F93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EED3E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E8797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July 2026</w:t>
            </w:r>
          </w:p>
          <w:p w:rsidR="000C3B6C" w:rsidRPr="00E3324D" w:rsidP="000C3B6C" w14:paraId="62BE7A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76F70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EFAFFF" w14:textId="77777777">
            <w:r w:rsidRPr="00CE6C29">
              <w:t>Türkiye-TBT Enquiry Point</w:t>
            </w:r>
          </w:p>
          <w:p w:rsidR="00CE6C29" w:rsidRPr="00CE6C29" w:rsidP="000C3B6C" w14:paraId="3C3F850E" w14:textId="77777777">
            <w:r w:rsidRPr="00CE6C29">
              <w:t>Ministry of Trade</w:t>
            </w:r>
          </w:p>
          <w:p w:rsidR="00CE6C29" w:rsidRPr="00CE6C29" w:rsidP="000C3B6C" w14:paraId="6BE0457F" w14:textId="77777777">
            <w:r w:rsidRPr="00CE6C29">
              <w:t>DG of Product Safety and Inspection</w:t>
            </w:r>
          </w:p>
          <w:p w:rsidR="00CE6C29" w:rsidRPr="00CE6C29" w:rsidP="000C3B6C" w14:paraId="15D70A0E" w14:textId="77777777">
            <w:r w:rsidRPr="00CE6C29">
              <w:t>Söğütözü Mah. 2176 Sk. No:63, 06510 Çankaya/Ankara/Türkiye</w:t>
            </w:r>
          </w:p>
          <w:p w:rsidR="00CE6C29" w:rsidRPr="00CE6C29" w:rsidP="000C3B6C" w14:paraId="75A98ABB" w14:textId="77777777">
            <w:r w:rsidRPr="00CE6C29">
              <w:t>Telephone: +90 312 204 89 75</w:t>
            </w:r>
          </w:p>
          <w:p w:rsidR="00CE6C29" w:rsidRPr="00CE6C29" w:rsidP="000C3B6C" w14:paraId="043C2B5D" w14:textId="77777777">
            <w:r w:rsidRPr="00CE6C29">
              <w:t>Fax: +90 312 212 68 64</w:t>
            </w:r>
          </w:p>
          <w:p w:rsidR="00CE6C29" w:rsidRPr="00CE6C29" w:rsidP="000C3B6C" w14:paraId="135832FB" w14:textId="77777777"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tbt@ticaret.gov.tr</w:t>
              </w:r>
            </w:hyperlink>
          </w:p>
          <w:p w:rsidR="00CE6C29" w:rsidRPr="00CE6C29" w:rsidP="000C3B6C" w14:paraId="39A87065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http://www.teknikengel.ticaret.gov.tr</w:t>
              </w:r>
            </w:hyperlink>
          </w:p>
          <w:p w:rsidR="00CE6C29" w:rsidRPr="00CE6C29" w:rsidP="000C3B6C" w14:paraId="0DECA8CA" w14:textId="77777777">
            <w:r w:rsidRPr="00CE6C29">
              <w:t>or</w:t>
            </w:r>
          </w:p>
          <w:p w:rsidR="00CE6C29" w:rsidRPr="00CE6C29" w:rsidP="000C3B6C" w14:paraId="4B13F58B" w14:textId="77777777">
            <w:r w:rsidRPr="00CE6C29">
              <w:t>Ministry of Agriculture and Forestry</w:t>
            </w:r>
          </w:p>
          <w:p w:rsidR="00CE6C29" w:rsidRPr="00CE6C29" w:rsidP="000C3B6C" w14:paraId="57BFBD1F" w14:textId="77777777">
            <w:r w:rsidRPr="00CE6C29">
              <w:t>General Directorate of Food and Control</w:t>
            </w:r>
          </w:p>
          <w:p w:rsidR="00CE6C29" w:rsidRPr="00CE6C29" w:rsidP="000C3B6C" w14:paraId="71C7301E" w14:textId="77777777">
            <w:r w:rsidRPr="00CE6C29">
              <w:t>Eskisehir Yolu 9. Km. Lodumlu Ankara - Türkiye</w:t>
            </w:r>
          </w:p>
          <w:p w:rsidR="00CE6C29" w:rsidRPr="004678B1" w:rsidP="000C3B6C" w14:paraId="018DD149" w14:textId="77777777">
            <w:pPr>
              <w:rPr>
                <w:lang w:val="fr-CH"/>
              </w:rPr>
            </w:pPr>
            <w:r w:rsidRPr="004678B1">
              <w:rPr>
                <w:lang w:val="fr-CH"/>
              </w:rPr>
              <w:t>Tel: +(90) 312 258 77 53</w:t>
            </w:r>
          </w:p>
          <w:p w:rsidR="00CE6C29" w:rsidRPr="004678B1" w:rsidP="000C3B6C" w14:paraId="38A27DAA" w14:textId="77777777">
            <w:pPr>
              <w:rPr>
                <w:lang w:val="fr-CH"/>
              </w:rPr>
            </w:pPr>
            <w:r w:rsidRPr="004678B1">
              <w:rPr>
                <w:lang w:val="fr-CH"/>
              </w:rPr>
              <w:t>Fax: +(90) 312 258 77 60</w:t>
            </w:r>
          </w:p>
          <w:p w:rsidR="00CE6C29" w:rsidRPr="004678B1" w:rsidP="000C3B6C" w14:paraId="4CBBB9AD" w14:textId="77777777">
            <w:pPr>
              <w:rPr>
                <w:lang w:val="fr-CH"/>
              </w:rPr>
            </w:pPr>
            <w:r w:rsidRPr="004678B1">
              <w:rPr>
                <w:lang w:val="fr-CH"/>
              </w:rPr>
              <w:t xml:space="preserve">E-mail/Internet: </w:t>
            </w:r>
            <w:hyperlink r:id="rId10" w:history="1">
              <w:r w:rsidRPr="004678B1">
                <w:rPr>
                  <w:color w:val="0000FF"/>
                  <w:u w:val="single"/>
                  <w:lang w:val="fr-CH"/>
                </w:rPr>
                <w:t>sps@tarimorman.gov.tr</w:t>
              </w:r>
            </w:hyperlink>
          </w:p>
          <w:p w:rsidR="00CE6C29" w:rsidRPr="00CE6C29" w:rsidP="000C3B6C" w14:paraId="58CEFBC3" w14:textId="77777777">
            <w:pPr>
              <w:spacing w:after="120"/>
            </w:pPr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http://www.tarimorman.gov.tr</w:t>
              </w:r>
            </w:hyperlink>
          </w:p>
        </w:tc>
      </w:tr>
    </w:tbl>
    <w:p w:rsidR="00EE3A11" w:rsidRPr="002F6A28" w:rsidP="00887259" w14:paraId="06BF83F5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5B0A4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3A830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2AED6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05C6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7A571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0735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9DEF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1206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G/TBT/N/TUR/235</w:t>
    </w:r>
    <w:bookmarkEnd w:id="0"/>
  </w:p>
  <w:p w:rsidR="009239F7" w:rsidRPr="002F6A28" w:rsidP="009239F7" w14:paraId="449DA9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7482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CBDE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9A4F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953A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E3C21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A56E3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4EA30C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5E45B7" w14:textId="77777777">
          <w:pPr>
            <w:jc w:val="right"/>
            <w:rPr>
              <w:b/>
              <w:szCs w:val="16"/>
            </w:rPr>
          </w:pPr>
        </w:p>
      </w:tc>
    </w:tr>
    <w:tr w14:paraId="03B7280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834EF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F7918B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G/TBT/N/TUR/235</w:t>
          </w:r>
          <w:bookmarkEnd w:id="2"/>
        </w:p>
      </w:tc>
    </w:tr>
    <w:tr w14:paraId="3C59F8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86BFA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7324D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May 2026</w:t>
          </w:r>
          <w:bookmarkEnd w:id="3"/>
          <w:bookmarkEnd w:id="4"/>
        </w:p>
      </w:tc>
    </w:tr>
    <w:tr w14:paraId="08DFA3E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AA5AA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64FA3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2E8F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6A007A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5140C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144C5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38733115">
    <w:abstractNumId w:val="9"/>
  </w:num>
  <w:num w:numId="2" w16cid:durableId="1848597768">
    <w:abstractNumId w:val="7"/>
  </w:num>
  <w:num w:numId="3" w16cid:durableId="45684418">
    <w:abstractNumId w:val="6"/>
  </w:num>
  <w:num w:numId="4" w16cid:durableId="1230922132">
    <w:abstractNumId w:val="5"/>
  </w:num>
  <w:num w:numId="5" w16cid:durableId="383456056">
    <w:abstractNumId w:val="4"/>
  </w:num>
  <w:num w:numId="6" w16cid:durableId="596062968">
    <w:abstractNumId w:val="12"/>
  </w:num>
  <w:num w:numId="7" w16cid:durableId="1097479183">
    <w:abstractNumId w:val="11"/>
  </w:num>
  <w:num w:numId="8" w16cid:durableId="959992769">
    <w:abstractNumId w:val="10"/>
  </w:num>
  <w:num w:numId="9" w16cid:durableId="4141321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7372558">
    <w:abstractNumId w:val="13"/>
  </w:num>
  <w:num w:numId="11" w16cid:durableId="196626360">
    <w:abstractNumId w:val="8"/>
  </w:num>
  <w:num w:numId="12" w16cid:durableId="461310728">
    <w:abstractNumId w:val="3"/>
  </w:num>
  <w:num w:numId="13" w16cid:durableId="1068990146">
    <w:abstractNumId w:val="2"/>
  </w:num>
  <w:num w:numId="14" w16cid:durableId="444037347">
    <w:abstractNumId w:val="1"/>
  </w:num>
  <w:num w:numId="15" w16cid:durableId="1661696098">
    <w:abstractNumId w:val="0"/>
  </w:num>
  <w:num w:numId="16" w16cid:durableId="11660468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5DF0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678B1"/>
    <w:rsid w:val="00473B57"/>
    <w:rsid w:val="0048173D"/>
    <w:rsid w:val="004836B2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39F78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ps@tarimorman.gov.tr" TargetMode="External" /><Relationship Id="rId11" Type="http://schemas.openxmlformats.org/officeDocument/2006/relationships/hyperlink" Target="http://www.tarimorman.gov.tr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tarimorman.gov.tr/GKGM/Duyuru/683/Mevzuat-Taslagi-Tgk-Gida-Ile-Temas-Eden" TargetMode="External" /><Relationship Id="rId7" Type="http://schemas.openxmlformats.org/officeDocument/2006/relationships/hyperlink" Target="mailto:tbt@ticaret.gov.tr" TargetMode="External" /><Relationship Id="rId8" Type="http://schemas.openxmlformats.org/officeDocument/2006/relationships/hyperlink" Target="http://www.teknikengel.gov.tr" TargetMode="External" /><Relationship Id="rId9" Type="http://schemas.openxmlformats.org/officeDocument/2006/relationships/hyperlink" Target="http://www.teknikengel.ticaret.gov.t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737876-ADA0-42ED-9EEB-C4F695A8E92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2026-05-06T13:35:00Z</dcterms:created>
  <dcterms:modified xsi:type="dcterms:W3CDTF">2026-05-06T13:35:00Z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