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5F15C3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76B8F9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4702CA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2263E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E6E079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E260E8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3508801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2FEB4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41600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70CD88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2DCC9C1" w14:textId="77777777">
            <w:r w:rsidRPr="00C379C8">
              <w:t>Department of Traffic Police</w:t>
            </w:r>
          </w:p>
          <w:p w:rsidR="00EE3A11" w:rsidRPr="00C379C8" w:rsidP="000C3B6C" w14:paraId="0B34C8DC" w14:textId="77777777">
            <w:r w:rsidRPr="00C379C8">
              <w:t>112 Le Duan rd, Hoàn Kiem dist, Hanoi, Viet Nam</w:t>
            </w:r>
          </w:p>
          <w:p w:rsidR="00EE3A11" w:rsidRPr="00C379C8" w:rsidP="000C3B6C" w14:paraId="030A47F0" w14:textId="77777777">
            <w:r w:rsidRPr="00C379C8">
              <w:t>Tel: 84 0692342608/0988526976</w:t>
            </w:r>
          </w:p>
          <w:p w:rsidR="00EE3A11" w:rsidRPr="00C379C8" w:rsidP="000C3B6C" w14:paraId="3C767584" w14:textId="77777777">
            <w:r w:rsidRPr="00C379C8">
              <w:t>Fax: 84 24 3822088</w:t>
            </w:r>
          </w:p>
          <w:p w:rsidR="00EE3A11" w:rsidRPr="00C379C8" w:rsidP="000C3B6C" w14:paraId="27870CB1" w14:textId="77777777">
            <w:pPr>
              <w:spacing w:after="120"/>
            </w:pPr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csgtvn@mps.gov.vn</w:t>
              </w:r>
            </w:hyperlink>
          </w:p>
        </w:tc>
      </w:tr>
      <w:tr w14:paraId="5CB37A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622F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1D1122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D157C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7BAD7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FBBA77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Traffic command center</w:t>
            </w:r>
          </w:p>
        </w:tc>
      </w:tr>
      <w:tr w14:paraId="3623A0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4A417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7BE27A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technical regulation on traffic command center; (10 page(s), in Vietnamese)</w:t>
            </w:r>
          </w:p>
          <w:p w:rsidR="000C3B6C" w:rsidRPr="000C3B6C" w:rsidP="002F6A28" w14:paraId="65041F2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1498E" w:rsidRPr="00CE6C29" w:rsidP="002F6A28" w14:paraId="6A2B6A0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https://members.wto.org/crnattachments/2026/TBT/VNM/26_02148_00_x.pdf</w:t>
              </w:r>
            </w:hyperlink>
          </w:p>
          <w:p w:rsidR="0091498E" w:rsidRPr="00CE6C29" w:rsidP="002F6A28" w14:paraId="1E8EEF4D" w14:textId="77777777">
            <w:pPr>
              <w:rPr>
                <w:iCs/>
              </w:rPr>
            </w:pPr>
            <w:r w:rsidRPr="00CE6C29">
              <w:rPr>
                <w:iCs/>
              </w:rPr>
              <w:t>Department of Traffic Police</w:t>
            </w:r>
          </w:p>
          <w:p w:rsidR="0091498E" w:rsidRPr="00CE6C29" w:rsidP="002F6A28" w14:paraId="6C7F1A43" w14:textId="77777777">
            <w:pPr>
              <w:rPr>
                <w:iCs/>
              </w:rPr>
            </w:pPr>
            <w:r w:rsidRPr="00CE6C29">
              <w:rPr>
                <w:iCs/>
              </w:rPr>
              <w:t>112 Le Duan rd, Hoàn Kiem dist, Hanoi, Viet Nam</w:t>
            </w:r>
          </w:p>
          <w:p w:rsidR="0091498E" w:rsidRPr="00CE6C29" w:rsidP="002F6A28" w14:paraId="631F6C81" w14:textId="77777777">
            <w:pPr>
              <w:rPr>
                <w:iCs/>
              </w:rPr>
            </w:pPr>
            <w:r w:rsidRPr="00CE6C29">
              <w:rPr>
                <w:iCs/>
              </w:rPr>
              <w:t>Tel: 84 0692342608/0988526976</w:t>
            </w:r>
          </w:p>
          <w:p w:rsidR="0091498E" w:rsidRPr="00CE6C29" w:rsidP="002F6A28" w14:paraId="47928DEB" w14:textId="77777777">
            <w:pPr>
              <w:rPr>
                <w:iCs/>
              </w:rPr>
            </w:pPr>
            <w:r w:rsidRPr="00CE6C29">
              <w:rPr>
                <w:iCs/>
              </w:rPr>
              <w:t>Fax: 84 24 3822088</w:t>
            </w:r>
          </w:p>
          <w:p w:rsidR="0091498E" w:rsidRPr="00CE6C29" w:rsidP="002F6A28" w14:paraId="5C5B5047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csgtvn@mps.gov.vn</w:t>
              </w:r>
            </w:hyperlink>
          </w:p>
        </w:tc>
      </w:tr>
      <w:tr w14:paraId="776E7C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DD306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3973F1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national technical regulation specifies the basic technical requirements for components of a traffic control center.</w:t>
            </w:r>
          </w:p>
          <w:p w:rsidR="00FE448B" w:rsidRPr="00C379C8" w:rsidP="002F6A28" w14:paraId="4C5BC3AC" w14:textId="77777777">
            <w:pPr>
              <w:spacing w:before="120" w:after="120"/>
            </w:pPr>
            <w:r w:rsidRPr="00C379C8">
              <w:t>This draft national technical regulation applies to organizations and individuals involved in the construction of technical infrastructure, technological equipment systems, and databases for traffic control centers.</w:t>
            </w:r>
          </w:p>
        </w:tc>
      </w:tr>
      <w:tr w14:paraId="164275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A7F4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A49A4C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324908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EAC27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D6DC6E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773D897" w14:textId="77777777">
            <w:pPr>
              <w:spacing w:before="120" w:after="120"/>
            </w:pPr>
            <w:r w:rsidRPr="002F6A28">
              <w:t>- Draft National technical regulation on traffic command center</w:t>
            </w:r>
          </w:p>
        </w:tc>
      </w:tr>
      <w:tr w14:paraId="140D6572" w14:textId="77777777" w:rsidTr="00BE5D8B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EE3A11" w:rsidRPr="002F6A28" w:rsidP="002F6A28" w14:paraId="36E642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A83D42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15 June 2026</w:t>
            </w:r>
          </w:p>
          <w:p w:rsidR="00EE3A11" w:rsidRPr="002F6A28" w:rsidP="008953C4" w14:paraId="6E6E2EF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July 2026</w:t>
            </w:r>
          </w:p>
        </w:tc>
      </w:tr>
      <w:tr w14:paraId="2F341A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0F98F7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101CC4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D05B56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May 2026 (30 days from notification)</w:t>
            </w:r>
          </w:p>
          <w:p w:rsidR="000C3B6C" w:rsidRPr="00E3324D" w:rsidP="000C3B6C" w14:paraId="7F0CF77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F7DD81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9D88237" w14:textId="77777777">
            <w:r w:rsidRPr="00CE6C29">
              <w:t>Department of Traffic Police</w:t>
            </w:r>
          </w:p>
          <w:p w:rsidR="00CE6C29" w:rsidRPr="00CE6C29" w:rsidP="000C3B6C" w14:paraId="52083BDD" w14:textId="77777777">
            <w:r w:rsidRPr="00CE6C29">
              <w:t>112 Le Duan rd, Hoàn Kiem dist, Hanoi, Viet Nam</w:t>
            </w:r>
          </w:p>
          <w:p w:rsidR="00CE6C29" w:rsidRPr="00CE6C29" w:rsidP="000C3B6C" w14:paraId="20ED7CDB" w14:textId="77777777">
            <w:r w:rsidRPr="00CE6C29">
              <w:t>Tel: 84 0692342608/0988526976</w:t>
            </w:r>
          </w:p>
          <w:p w:rsidR="00CE6C29" w:rsidRPr="00CE6C29" w:rsidP="000C3B6C" w14:paraId="51DBA2CB" w14:textId="77777777">
            <w:r w:rsidRPr="00CE6C29">
              <w:t>Fax: 84 24 3822088</w:t>
            </w:r>
          </w:p>
          <w:p w:rsidR="00CE6C29" w:rsidRPr="00CE6C29" w:rsidP="000C3B6C" w14:paraId="7201194A" w14:textId="77777777">
            <w:pPr>
              <w:spacing w:after="120"/>
            </w:pPr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csgtvn@mps.gov.vn</w:t>
              </w:r>
            </w:hyperlink>
          </w:p>
        </w:tc>
      </w:tr>
    </w:tbl>
    <w:p w:rsidR="00EE3A11" w:rsidRPr="002F6A28" w:rsidP="00887259" w14:paraId="7CD758FA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BC3B5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85061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F6C987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6FD1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7C8C8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CC41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30273E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2BE3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G/TBT/N/VNM/399</w:t>
    </w:r>
    <w:bookmarkEnd w:id="0"/>
  </w:p>
  <w:p w:rsidR="009239F7" w:rsidRPr="002F6A28" w:rsidP="009239F7" w14:paraId="00B963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32C90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FC1C91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11D379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15891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37FE2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1A61B0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8EA828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79D8938" w14:textId="77777777">
          <w:pPr>
            <w:jc w:val="right"/>
            <w:rPr>
              <w:b/>
              <w:szCs w:val="16"/>
            </w:rPr>
          </w:pPr>
        </w:p>
      </w:tc>
    </w:tr>
    <w:tr w14:paraId="0D70A41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C670A9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80F490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G/TBT/N/VNM/399</w:t>
          </w:r>
          <w:bookmarkEnd w:id="2"/>
        </w:p>
      </w:tc>
    </w:tr>
    <w:tr w14:paraId="0A1D892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53384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A2F1A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April 2026</w:t>
          </w:r>
          <w:bookmarkEnd w:id="3"/>
          <w:bookmarkEnd w:id="4"/>
        </w:p>
      </w:tc>
    </w:tr>
    <w:tr w14:paraId="217389F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A23962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(26-3040)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245239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71F52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88072F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2C83ED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7BD87B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9628774">
    <w:abstractNumId w:val="9"/>
  </w:num>
  <w:num w:numId="2" w16cid:durableId="1509826201">
    <w:abstractNumId w:val="7"/>
  </w:num>
  <w:num w:numId="3" w16cid:durableId="381170555">
    <w:abstractNumId w:val="6"/>
  </w:num>
  <w:num w:numId="4" w16cid:durableId="547184929">
    <w:abstractNumId w:val="5"/>
  </w:num>
  <w:num w:numId="5" w16cid:durableId="1900165977">
    <w:abstractNumId w:val="4"/>
  </w:num>
  <w:num w:numId="6" w16cid:durableId="1634217710">
    <w:abstractNumId w:val="12"/>
  </w:num>
  <w:num w:numId="7" w16cid:durableId="1400713997">
    <w:abstractNumId w:val="11"/>
  </w:num>
  <w:num w:numId="8" w16cid:durableId="1587618098">
    <w:abstractNumId w:val="10"/>
  </w:num>
  <w:num w:numId="9" w16cid:durableId="12943624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3691422">
    <w:abstractNumId w:val="13"/>
  </w:num>
  <w:num w:numId="11" w16cid:durableId="531765709">
    <w:abstractNumId w:val="8"/>
  </w:num>
  <w:num w:numId="12" w16cid:durableId="1540581857">
    <w:abstractNumId w:val="3"/>
  </w:num>
  <w:num w:numId="13" w16cid:durableId="1546259575">
    <w:abstractNumId w:val="2"/>
  </w:num>
  <w:num w:numId="14" w16cid:durableId="368922478">
    <w:abstractNumId w:val="1"/>
  </w:num>
  <w:num w:numId="15" w16cid:durableId="693380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1741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A2500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A69D1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498E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E5D8B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3192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F640E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csgtvn@mps.gov.vn" TargetMode="External" /><Relationship Id="rId7" Type="http://schemas.openxmlformats.org/officeDocument/2006/relationships/hyperlink" Target="https://members.wto.org/crnattachments/2026/TBT/VNM/26_02148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696F3-ED5B-43DE-9740-4239DDA1BBF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2026-04-22T08:37:00Z</dcterms:created>
  <dcterms:modified xsi:type="dcterms:W3CDTF">2026-04-22T08:40:00Z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