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C417C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D01E1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1FC73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ED78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2AD8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8C498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MACAO, CHINA</w:t>
            </w:r>
          </w:p>
          <w:p w:rsidR="00F85C99" w:rsidRPr="002F6A28" w:rsidP="002F6A28" w14:paraId="09216A0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F777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28CD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E7322C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208F04D" w14:textId="77777777">
            <w:pPr>
              <w:spacing w:after="120"/>
            </w:pPr>
            <w:r w:rsidRPr="00C379C8">
              <w:t>Environmental Protection Bureau</w:t>
            </w:r>
          </w:p>
        </w:tc>
      </w:tr>
      <w:tr w14:paraId="668E62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B2B4F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5D63A7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9964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55EB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30550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Disposable, plastic cotton swabs, except swabs for sampling purposes (ex.5601.21.10);</w:t>
            </w:r>
          </w:p>
          <w:p w:rsidR="00EE3A11" w:rsidRPr="00C379C8" w:rsidP="002F6A28" w14:paraId="3F3B54D9" w14:textId="77777777">
            <w:pPr>
              <w:spacing w:before="120" w:after="120"/>
            </w:pPr>
            <w:r w:rsidRPr="00C379C8">
              <w:t>Disposable, plastic balloon sticks (ex.3926.90.90);</w:t>
            </w:r>
          </w:p>
          <w:p w:rsidR="00EE3A11" w:rsidRPr="00C379C8" w:rsidP="002F6A28" w14:paraId="6232D81B" w14:textId="77777777">
            <w:pPr>
              <w:spacing w:before="120" w:after="120"/>
            </w:pPr>
            <w:r w:rsidRPr="00C379C8">
              <w:t>Disposable, inflatable plastic batons (ex.3926.90.90)</w:t>
            </w:r>
          </w:p>
        </w:tc>
      </w:tr>
      <w:tr w14:paraId="3C95F4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AD2F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4FDDC5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Chief Executive's Decision No.163/2025 (1 page, in Chinese and Portuguese); (1 page(s), in Chinese), (1 page(s), in Portuguese)</w:t>
            </w:r>
          </w:p>
          <w:p w:rsidR="000C3B6C" w:rsidRPr="000C3B6C" w:rsidP="002F6A28" w14:paraId="69FBF2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A2DC5" w:rsidRPr="00CE6C29" w:rsidP="002F6A28" w14:paraId="0183446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https://members.wto.org/crnattachments/2026/TBT/MAC/26_02034_00_x.pdf</w:t>
              </w:r>
            </w:hyperlink>
          </w:p>
          <w:p w:rsidR="00FA2DC5" w:rsidRPr="00CE6C29" w:rsidP="002F6A28" w14:paraId="23E51544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https://images.bo.dsaj.gov.mo/bo/i/2025/34/despce-163-2025.pdf</w:t>
              </w:r>
            </w:hyperlink>
          </w:p>
          <w:p w:rsidR="00FA2DC5" w:rsidRPr="00CE6C29" w:rsidP="002F6A28" w14:paraId="266D9B5C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https://images.bo.dsaj.gov.mo/bo/i/2025/34/despce-163-2025.pdf</w:t>
              </w:r>
            </w:hyperlink>
          </w:p>
          <w:p w:rsidR="00FA2DC5" w:rsidRPr="00CE6C29" w:rsidP="002F6A28" w14:paraId="55EDEC9A" w14:textId="77777777">
            <w:pPr>
              <w:rPr>
                <w:iCs/>
              </w:rPr>
            </w:pPr>
            <w:r w:rsidRPr="00CE6C29">
              <w:rPr>
                <w:iCs/>
              </w:rPr>
              <w:t>Economic and Technological Development Bureau</w:t>
            </w:r>
          </w:p>
          <w:p w:rsidR="00FA2DC5" w:rsidRPr="00CE6C29" w:rsidP="002F6A28" w14:paraId="239ABFC7" w14:textId="77777777">
            <w:pPr>
              <w:rPr>
                <w:iCs/>
              </w:rPr>
            </w:pPr>
            <w:r w:rsidRPr="00CE6C29">
              <w:rPr>
                <w:iCs/>
              </w:rPr>
              <w:t>Address: Rua Dr. Pedro José Lobo, No.1-3, 2nd Floor, Macao SAR</w:t>
            </w:r>
          </w:p>
          <w:p w:rsidR="00FA2DC5" w:rsidRPr="00CE6C29" w:rsidP="002F6A28" w14:paraId="02BBFFC7" w14:textId="77777777">
            <w:pPr>
              <w:rPr>
                <w:iCs/>
              </w:rPr>
            </w:pPr>
            <w:r w:rsidRPr="00CE6C29">
              <w:rPr>
                <w:iCs/>
              </w:rPr>
              <w:t>Telephone: (853) 85972239</w:t>
            </w:r>
          </w:p>
          <w:p w:rsidR="00FA2DC5" w:rsidRPr="00CE6C29" w:rsidP="002F6A28" w14:paraId="0150178A" w14:textId="77777777">
            <w:pPr>
              <w:rPr>
                <w:iCs/>
              </w:rPr>
            </w:pPr>
            <w:r w:rsidRPr="00CE6C29">
              <w:rPr>
                <w:iCs/>
              </w:rPr>
              <w:t>Fax: (853) 28712551</w:t>
            </w:r>
          </w:p>
          <w:p w:rsidR="00FA2DC5" w:rsidRPr="00CE6C29" w:rsidP="002F6A28" w14:paraId="78A3BCF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dcecodco-wto@dsedt.gov.mo</w:t>
              </w:r>
            </w:hyperlink>
          </w:p>
        </w:tc>
      </w:tr>
      <w:tr w14:paraId="1F5B98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D91F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7A27B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Prohibition of import of disposable, plastic cotton swabs, disposable, plastic balloon sticks and disposable, inflatable plastic batons to the Macao Special Administrative Region.</w:t>
            </w:r>
          </w:p>
        </w:tc>
      </w:tr>
      <w:tr w14:paraId="7FC767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805BA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E0C3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1C5313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E9E8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B8D342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315F48A" w14:textId="77777777">
            <w:pPr>
              <w:spacing w:before="120" w:after="120"/>
            </w:pPr>
            <w:r w:rsidRPr="002F6A28">
              <w:t>Macao Special Administrative Region Official Gazette No.34 Series I of 25 August 2025</w:t>
            </w:r>
          </w:p>
        </w:tc>
      </w:tr>
      <w:tr w14:paraId="71F515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106C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30E94A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14 August 2025</w:t>
            </w:r>
          </w:p>
          <w:p w:rsidR="00EE3A11" w:rsidRPr="002F6A28" w:rsidP="008953C4" w14:paraId="016A9C2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2026</w:t>
            </w:r>
          </w:p>
        </w:tc>
      </w:tr>
      <w:tr w14:paraId="5C243F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245C1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207B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E3B09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Not Applicable</w:t>
            </w:r>
          </w:p>
          <w:p w:rsidR="000C3B6C" w:rsidRPr="00E3324D" w:rsidP="000C3B6C" w14:paraId="19E632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F24B6A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7FCFC1" w14:textId="77777777">
            <w:r w:rsidRPr="00CE6C29">
              <w:t>Economic and Technological Development Bureau</w:t>
            </w:r>
          </w:p>
          <w:p w:rsidR="00CE6C29" w:rsidRPr="00CE6C29" w:rsidP="000C3B6C" w14:paraId="7851E398" w14:textId="77777777">
            <w:r w:rsidRPr="00CE6C29">
              <w:t>Address: Rua Dr. Pedro José Lobo, No.1-3, 2nd Floor, Macao SAR</w:t>
            </w:r>
          </w:p>
          <w:p w:rsidR="00CE6C29" w:rsidRPr="00CE6C29" w:rsidP="000C3B6C" w14:paraId="78953F2B" w14:textId="77777777">
            <w:r w:rsidRPr="00CE6C29">
              <w:t>Telephone: (853) 85972239</w:t>
            </w:r>
          </w:p>
          <w:p w:rsidR="00CE6C29" w:rsidRPr="00CE6C29" w:rsidP="000C3B6C" w14:paraId="10A545B1" w14:textId="77777777">
            <w:r w:rsidRPr="00CE6C29">
              <w:t>Fax: (853) 28712551</w:t>
            </w:r>
          </w:p>
          <w:p w:rsidR="00CE6C29" w:rsidRPr="00CE6C29" w:rsidP="000C3B6C" w14:paraId="2F6F4E86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dcecodco-wto@dsedt.gov.mo</w:t>
              </w:r>
            </w:hyperlink>
          </w:p>
        </w:tc>
      </w:tr>
    </w:tbl>
    <w:p w:rsidR="00EE3A11" w:rsidRPr="002F6A28" w:rsidP="00887259" w14:paraId="75A4DCA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EBB2F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5607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AD33B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2E3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F4E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648A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1125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7A2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G/TBT/N/MAC/36</w:t>
    </w:r>
    <w:bookmarkEnd w:id="0"/>
  </w:p>
  <w:p w:rsidR="009239F7" w:rsidRPr="002F6A28" w:rsidP="009239F7" w14:paraId="7C2F18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C925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0B55A1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2E82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9A078D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4892A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DE1C78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5D01E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1E2E44" w14:textId="77777777">
          <w:pPr>
            <w:jc w:val="right"/>
            <w:rPr>
              <w:b/>
              <w:szCs w:val="16"/>
            </w:rPr>
          </w:pPr>
        </w:p>
      </w:tc>
    </w:tr>
    <w:tr w14:paraId="534CB92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9AFBA2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84D0D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G/TBT/N/MAC/36</w:t>
          </w:r>
          <w:bookmarkEnd w:id="2"/>
        </w:p>
      </w:tc>
    </w:tr>
    <w:tr w14:paraId="261094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68AA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6197F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2026</w:t>
          </w:r>
          <w:bookmarkEnd w:id="3"/>
          <w:bookmarkEnd w:id="4"/>
        </w:p>
      </w:tc>
    </w:tr>
    <w:tr w14:paraId="17BE28C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11AFA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(26-2881)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28C9F0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071D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2E8A7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83F2D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FA44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313866">
    <w:abstractNumId w:val="9"/>
  </w:num>
  <w:num w:numId="2" w16cid:durableId="563763773">
    <w:abstractNumId w:val="7"/>
  </w:num>
  <w:num w:numId="3" w16cid:durableId="15350379">
    <w:abstractNumId w:val="6"/>
  </w:num>
  <w:num w:numId="4" w16cid:durableId="1145708125">
    <w:abstractNumId w:val="5"/>
  </w:num>
  <w:num w:numId="5" w16cid:durableId="1868788827">
    <w:abstractNumId w:val="4"/>
  </w:num>
  <w:num w:numId="6" w16cid:durableId="404762161">
    <w:abstractNumId w:val="12"/>
  </w:num>
  <w:num w:numId="7" w16cid:durableId="588659075">
    <w:abstractNumId w:val="11"/>
  </w:num>
  <w:num w:numId="8" w16cid:durableId="732313347">
    <w:abstractNumId w:val="10"/>
  </w:num>
  <w:num w:numId="9" w16cid:durableId="20060061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345208">
    <w:abstractNumId w:val="13"/>
  </w:num>
  <w:num w:numId="11" w16cid:durableId="1332561510">
    <w:abstractNumId w:val="8"/>
  </w:num>
  <w:num w:numId="12" w16cid:durableId="1049570266">
    <w:abstractNumId w:val="3"/>
  </w:num>
  <w:num w:numId="13" w16cid:durableId="1632590323">
    <w:abstractNumId w:val="2"/>
  </w:num>
  <w:num w:numId="14" w16cid:durableId="685595081">
    <w:abstractNumId w:val="1"/>
  </w:num>
  <w:num w:numId="15" w16cid:durableId="154305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1796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2F9F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2624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02A9D"/>
    <w:rsid w:val="00D32587"/>
    <w:rsid w:val="00D428FA"/>
    <w:rsid w:val="00D52A9D"/>
    <w:rsid w:val="00D55AAD"/>
    <w:rsid w:val="00D70F5B"/>
    <w:rsid w:val="00D72F49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2DC5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AAA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AC/26_02034_00_x.pdf" TargetMode="External" /><Relationship Id="rId7" Type="http://schemas.openxmlformats.org/officeDocument/2006/relationships/hyperlink" Target="https://images.bo.dsaj.gov.mo/bo/i/2025/34/despce-163-2025.pdf" TargetMode="External" /><Relationship Id="rId8" Type="http://schemas.openxmlformats.org/officeDocument/2006/relationships/hyperlink" Target="mailto:dcecodco-wto@dsedt.gov.m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B53EF-B2EB-4771-8302-859AD441EF5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299</Words>
  <Characters>1988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2026-04-14T13:07:00Z</dcterms:created>
  <dcterms:modified xsi:type="dcterms:W3CDTF">2026-04-14T13:15:00Z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