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B7009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9F1D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4A76A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2F7E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FB732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190AB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65BC69B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E8191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274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62A5E8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79320A" w14:textId="77777777">
            <w:pPr>
              <w:spacing w:after="120"/>
            </w:pPr>
            <w:r w:rsidRPr="00C379C8">
              <w:t>Ministry of Industry &amp; Advanced Technology (MOIAT)</w:t>
            </w:r>
          </w:p>
        </w:tc>
      </w:tr>
      <w:tr w14:paraId="2E6759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A8B3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EB63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BE8CB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EF70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5C118F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Fish and fishery products (ICS code(s): 67.120.30)</w:t>
            </w:r>
          </w:p>
        </w:tc>
      </w:tr>
      <w:tr w14:paraId="04E429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C73D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8BCA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GCC Technical Regulations for Dried shark fins; (9 page(s), in Arabic), (6 page(s), in English)</w:t>
            </w:r>
          </w:p>
          <w:p w:rsidR="000C3B6C" w:rsidRPr="000C3B6C" w:rsidP="002F6A28" w14:paraId="47E827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C383F" w:rsidRPr="00CE6C29" w:rsidP="002F6A28" w14:paraId="30396988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https://members.wto.org/crnattachments/2026/TBT/ARE/26_02040_00_x.pdf</w:t>
              </w:r>
            </w:hyperlink>
          </w:p>
          <w:p w:rsidR="00BC383F" w:rsidRPr="00CE6C29" w:rsidP="002F6A28" w14:paraId="259250BD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https://members.wto.org/crnattachments/2026/TBT/ARE/26_02040_00_e.pdf</w:t>
              </w:r>
            </w:hyperlink>
          </w:p>
          <w:p w:rsidR="00BC383F" w:rsidRPr="00CE6C29" w:rsidP="002F6A28" w14:paraId="79301D53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&amp; Advanced Technology (MOIAT)</w:t>
            </w:r>
          </w:p>
          <w:p w:rsidR="00BC383F" w:rsidRPr="00CE6C29" w:rsidP="002F6A28" w14:paraId="45E201F9" w14:textId="77777777">
            <w:pPr>
              <w:rPr>
                <w:iCs/>
              </w:rPr>
            </w:pPr>
            <w:r w:rsidRPr="00CE6C29">
              <w:rPr>
                <w:iCs/>
              </w:rPr>
              <w:t>P O Box: 2166</w:t>
            </w:r>
          </w:p>
          <w:p w:rsidR="00BC383F" w:rsidRPr="00CE6C29" w:rsidP="002F6A28" w14:paraId="0A727B03" w14:textId="77777777">
            <w:pPr>
              <w:rPr>
                <w:iCs/>
              </w:rPr>
            </w:pPr>
            <w:r w:rsidRPr="00CE6C29">
              <w:rPr>
                <w:iCs/>
              </w:rPr>
              <w:t>Abu Dhabi</w:t>
            </w:r>
          </w:p>
          <w:p w:rsidR="00BC383F" w:rsidRPr="00CE6C29" w:rsidP="002F6A28" w14:paraId="64E5D57D" w14:textId="77777777">
            <w:pPr>
              <w:rPr>
                <w:iCs/>
              </w:rPr>
            </w:pPr>
            <w:r w:rsidRPr="00CE6C29">
              <w:rPr>
                <w:iCs/>
              </w:rPr>
              <w:t>United Arab Emirates</w:t>
            </w:r>
          </w:p>
          <w:p w:rsidR="00BC383F" w:rsidRPr="00CE6C29" w:rsidP="002F6A28" w14:paraId="603C0D7A" w14:textId="77777777">
            <w:pPr>
              <w:rPr>
                <w:iCs/>
              </w:rPr>
            </w:pPr>
            <w:r w:rsidRPr="00CE6C29">
              <w:rPr>
                <w:iCs/>
              </w:rPr>
              <w:t>Tel.: (+971) (4) 2084456</w:t>
            </w:r>
          </w:p>
          <w:p w:rsidR="00BC383F" w:rsidRPr="00CE6C29" w:rsidP="002F6A28" w14:paraId="7ADDDED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uaetbt@moiat.gov.ae</w:t>
              </w:r>
            </w:hyperlink>
          </w:p>
          <w:p w:rsidR="00BC383F" w:rsidRPr="00CE6C29" w:rsidP="002F6A28" w14:paraId="2CBA5F3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http://www.moiat.gov.ae</w:t>
              </w:r>
            </w:hyperlink>
          </w:p>
        </w:tc>
      </w:tr>
      <w:tr w14:paraId="476F14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23C5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7515D2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Gulf technical regulation is concerned with dried shark fins intended for further processing.</w:t>
            </w:r>
          </w:p>
        </w:tc>
      </w:tr>
      <w:tr w14:paraId="3199ED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755E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0AB2AE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14:paraId="1F5960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377F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3308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E3985F" w14:textId="77777777">
            <w:pPr>
              <w:spacing w:before="120" w:after="120"/>
            </w:pPr>
            <w:r w:rsidRPr="002F6A28">
              <w:t>OIML R134</w:t>
            </w:r>
          </w:p>
        </w:tc>
      </w:tr>
      <w:tr w14:paraId="60488B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DA25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5CDC6B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4D086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6BDB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12C7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75D1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EE7D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June 2026</w:t>
            </w:r>
          </w:p>
          <w:p w:rsidR="000C3B6C" w:rsidRPr="00E3324D" w:rsidP="000C3B6C" w14:paraId="1759722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7E17F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6B377A" w14:textId="77777777">
            <w:r w:rsidRPr="00CE6C29">
              <w:t>Ministry of Industry &amp; Advanced Technology (MOIAT)</w:t>
            </w:r>
          </w:p>
          <w:p w:rsidR="00CE6C29" w:rsidRPr="00CE6C29" w:rsidP="000C3B6C" w14:paraId="313C12BF" w14:textId="77777777">
            <w:r w:rsidRPr="00CE6C29">
              <w:t>P O Box: 2166</w:t>
            </w:r>
          </w:p>
          <w:p w:rsidR="00CE6C29" w:rsidRPr="00CE6C29" w:rsidP="000C3B6C" w14:paraId="68A7F18A" w14:textId="77777777">
            <w:r w:rsidRPr="00CE6C29">
              <w:t>Abu Dhabi</w:t>
            </w:r>
          </w:p>
          <w:p w:rsidR="00CE6C29" w:rsidRPr="00CE6C29" w:rsidP="000C3B6C" w14:paraId="0DEA3844" w14:textId="77777777">
            <w:r w:rsidRPr="00CE6C29">
              <w:t>United Arab Emirates</w:t>
            </w:r>
          </w:p>
          <w:p w:rsidR="00CE6C29" w:rsidRPr="00CE6C29" w:rsidP="000C3B6C" w14:paraId="6D7D4937" w14:textId="77777777">
            <w:r w:rsidRPr="00CE6C29">
              <w:t>Tel.: (+971) (4) 2084456</w:t>
            </w:r>
          </w:p>
          <w:p w:rsidR="00CE6C29" w:rsidRPr="00CE6C29" w:rsidP="000C3B6C" w14:paraId="7A6EABE0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uaetbt@moiat.gov.ae</w:t>
              </w:r>
            </w:hyperlink>
          </w:p>
          <w:p w:rsidR="00CE6C29" w:rsidRPr="00CE6C29" w:rsidP="000C3B6C" w14:paraId="02C4BBF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</w:tbl>
    <w:p w:rsidR="00EE3A11" w:rsidRPr="002F6A28" w:rsidP="00887259" w14:paraId="54DE345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E880E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E5C8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1095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2ECA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0A1E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30B8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1206B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5202" w:rsidRPr="002F6A28" w:rsidP="009239F7" w14:paraId="5F272D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G/TBT/N/ARE/700, G/TBT/N/</w:t>
    </w:r>
    <w:r w:rsidRPr="002F6A28">
      <w:t>BHR</w:t>
    </w:r>
    <w:r w:rsidRPr="002F6A28">
      <w:t>/778</w:t>
    </w:r>
  </w:p>
  <w:p w:rsidR="00025202" w:rsidRPr="002F6A28" w:rsidP="009239F7" w14:paraId="7CF950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</w:t>
    </w:r>
    <w:r w:rsidRPr="002F6A28">
      <w:t>KWT</w:t>
    </w:r>
    <w:r w:rsidRPr="002F6A28">
      <w:t>/762, G/TBT/N/</w:t>
    </w:r>
    <w:r w:rsidRPr="002F6A28">
      <w:t>OMN</w:t>
    </w:r>
    <w:r w:rsidRPr="002F6A28">
      <w:t>/601</w:t>
    </w:r>
  </w:p>
  <w:p w:rsidR="00025202" w:rsidRPr="002F6A28" w:rsidP="009239F7" w14:paraId="03A172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G/TBT/N/QAT/752, G/TBT/N/SAU/1435</w:t>
    </w:r>
  </w:p>
  <w:p w:rsidR="009239F7" w:rsidRPr="002F6A28" w:rsidP="009239F7" w14:paraId="63ABD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G/TBT/N/YEM/349</w:t>
    </w:r>
    <w:bookmarkEnd w:id="0"/>
  </w:p>
  <w:p w:rsidR="009239F7" w:rsidRPr="002F6A28" w:rsidP="009239F7" w14:paraId="51F8F1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4F42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AEE6C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2DE7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6F7C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F9B8A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B84D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91673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65D565" w14:textId="77777777">
          <w:pPr>
            <w:jc w:val="right"/>
            <w:rPr>
              <w:b/>
              <w:szCs w:val="16"/>
            </w:rPr>
          </w:pPr>
        </w:p>
      </w:tc>
    </w:tr>
    <w:tr w14:paraId="2D7D338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84B7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25202" w:rsidRPr="002F6A28" w:rsidP="00B801E9" w14:paraId="798549F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G/TBT/N/ARE/700, G/TBT/N/</w:t>
          </w:r>
          <w:r w:rsidRPr="002F6A28">
            <w:rPr>
              <w:b/>
              <w:szCs w:val="16"/>
            </w:rPr>
            <w:t>BHR</w:t>
          </w:r>
          <w:r w:rsidRPr="002F6A28">
            <w:rPr>
              <w:b/>
              <w:szCs w:val="16"/>
            </w:rPr>
            <w:t>/778</w:t>
          </w:r>
        </w:p>
        <w:p w:rsidR="00025202" w:rsidRPr="002F6A28" w:rsidP="00B801E9" w14:paraId="0972941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KWT</w:t>
          </w:r>
          <w:r w:rsidRPr="002F6A28">
            <w:rPr>
              <w:b/>
              <w:szCs w:val="16"/>
            </w:rPr>
            <w:t>/762, G/TBT/N/</w:t>
          </w:r>
          <w:r w:rsidRPr="002F6A28">
            <w:rPr>
              <w:b/>
              <w:szCs w:val="16"/>
            </w:rPr>
            <w:t>OMN</w:t>
          </w:r>
          <w:r w:rsidRPr="002F6A28">
            <w:rPr>
              <w:b/>
              <w:szCs w:val="16"/>
            </w:rPr>
            <w:t>/601</w:t>
          </w:r>
        </w:p>
        <w:p w:rsidR="00025202" w:rsidRPr="002F6A28" w:rsidP="00B801E9" w14:paraId="0BA7313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G/TBT/N/QAT/752, G/TBT/N/SAU/1435</w:t>
          </w:r>
        </w:p>
        <w:p w:rsidR="009239F7" w:rsidRPr="002F6A28" w:rsidP="00B801E9" w14:paraId="2817A0B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G/TBT/N/YEM/349</w:t>
          </w:r>
          <w:bookmarkEnd w:id="2"/>
        </w:p>
      </w:tc>
    </w:tr>
    <w:tr w14:paraId="2309E1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E412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A35279" w14:paraId="0485FB64" w14:textId="77777777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2026</w:t>
          </w:r>
          <w:bookmarkEnd w:id="3"/>
          <w:bookmarkEnd w:id="4"/>
        </w:p>
      </w:tc>
    </w:tr>
    <w:tr w14:paraId="07D9BD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D25717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7EB45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0070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748E6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B6B31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9E45E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2810594">
    <w:abstractNumId w:val="9"/>
  </w:num>
  <w:num w:numId="2" w16cid:durableId="1051929740">
    <w:abstractNumId w:val="7"/>
  </w:num>
  <w:num w:numId="3" w16cid:durableId="775641176">
    <w:abstractNumId w:val="6"/>
  </w:num>
  <w:num w:numId="4" w16cid:durableId="1731461630">
    <w:abstractNumId w:val="5"/>
  </w:num>
  <w:num w:numId="5" w16cid:durableId="494418345">
    <w:abstractNumId w:val="4"/>
  </w:num>
  <w:num w:numId="6" w16cid:durableId="1354376297">
    <w:abstractNumId w:val="12"/>
  </w:num>
  <w:num w:numId="7" w16cid:durableId="2057969994">
    <w:abstractNumId w:val="11"/>
  </w:num>
  <w:num w:numId="8" w16cid:durableId="954142221">
    <w:abstractNumId w:val="10"/>
  </w:num>
  <w:num w:numId="9" w16cid:durableId="1078602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6390948">
    <w:abstractNumId w:val="13"/>
  </w:num>
  <w:num w:numId="11" w16cid:durableId="1875733900">
    <w:abstractNumId w:val="8"/>
  </w:num>
  <w:num w:numId="12" w16cid:durableId="214972541">
    <w:abstractNumId w:val="3"/>
  </w:num>
  <w:num w:numId="13" w16cid:durableId="805197232">
    <w:abstractNumId w:val="2"/>
  </w:num>
  <w:num w:numId="14" w16cid:durableId="698821114">
    <w:abstractNumId w:val="1"/>
  </w:num>
  <w:num w:numId="15" w16cid:durableId="818110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202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56C7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5F69"/>
    <w:rsid w:val="009E75ED"/>
    <w:rsid w:val="009F1F2F"/>
    <w:rsid w:val="009F21A8"/>
    <w:rsid w:val="00A12DDE"/>
    <w:rsid w:val="00A31389"/>
    <w:rsid w:val="00A3527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383F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3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CE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ARE/26_02040_00_x.pdf" TargetMode="External" /><Relationship Id="rId7" Type="http://schemas.openxmlformats.org/officeDocument/2006/relationships/hyperlink" Target="https://members.wto.org/crnattachments/2026/TBT/ARE/26_02040_00_e.pdf" TargetMode="External" /><Relationship Id="rId8" Type="http://schemas.openxmlformats.org/officeDocument/2006/relationships/hyperlink" Target="mailto:uaetbt@moiat.gov.ae" TargetMode="External" /><Relationship Id="rId9" Type="http://schemas.openxmlformats.org/officeDocument/2006/relationships/hyperlink" Target="http://www.moiat.gov.a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ADEF-9190-411B-AC84-67A41AD84C9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296</Words>
  <Characters>1840</Characters>
  <Application>Microsoft Office Word</Application>
  <DocSecurity>0</DocSecurity>
  <Lines>58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2026-04-14T13:43:00Z</dcterms:created>
  <dcterms:modified xsi:type="dcterms:W3CDTF">2026-04-14T14:00:00Z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