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14487082" w14:textId="77777777">
      <w:pPr>
        <w:pStyle w:val="Title"/>
      </w:pPr>
      <w:r w:rsidRPr="002F663C">
        <w:t>NOTIFICATION</w:t>
      </w:r>
    </w:p>
    <w:p w:rsidR="002F663C" w:rsidRPr="002F663C" w:rsidP="00DD3DD7" w14:paraId="3A10D8C9" w14:textId="77777777">
      <w:pPr>
        <w:pStyle w:val="Title3"/>
      </w:pPr>
      <w:r w:rsidRPr="002F663C">
        <w:t>Addendum</w:t>
      </w:r>
    </w:p>
    <w:p w:rsidR="002F663C" w:rsidP="001E2E4A" w14:paraId="33595B48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25 March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Egypt</w:t>
      </w:r>
      <w:r w:rsidRPr="002F663C">
        <w:rPr>
          <w:rFonts w:eastAsia="Calibri" w:cs="Times New Roman"/>
        </w:rPr>
        <w:t>.</w:t>
      </w:r>
    </w:p>
    <w:p w:rsidR="001E2E4A" w:rsidRPr="002F663C" w:rsidP="001E2E4A" w14:paraId="060F9ED8" w14:textId="77777777">
      <w:pPr>
        <w:rPr>
          <w:rFonts w:eastAsia="Calibri" w:cs="Times New Roman"/>
        </w:rPr>
      </w:pPr>
    </w:p>
    <w:p w:rsidR="002F663C" w:rsidRPr="002F663C" w:rsidP="002F663C" w14:paraId="204D7519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56921580" w14:textId="77777777">
      <w:pPr>
        <w:rPr>
          <w:rFonts w:eastAsia="Calibri" w:cs="Times New Roman"/>
        </w:rPr>
      </w:pPr>
    </w:p>
    <w:p w:rsidR="00C14444" w:rsidRPr="002F663C" w:rsidP="002F663C" w14:paraId="3D4FAC09" w14:textId="77777777">
      <w:pPr>
        <w:rPr>
          <w:rFonts w:eastAsia="Calibri" w:cs="Times New Roman"/>
        </w:rPr>
      </w:pPr>
    </w:p>
    <w:p w:rsidR="002F663C" w:rsidRPr="002F663C" w:rsidP="002F663C" w14:paraId="3487BB9F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The Egyptian Standard ES 164-1-1 for " Domestic gas cooking appliances — Safety Part 1-1: General requirements"</w:t>
      </w:r>
    </w:p>
    <w:p w:rsidR="002F663C" w:rsidRPr="002F663C" w:rsidP="002F663C" w14:paraId="5635A13F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287DD903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6277C999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1F6F3BD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EFB072D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7F4F474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518092D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957DCC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0ABEB70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22 February 2026</w:t>
            </w:r>
          </w:p>
        </w:tc>
      </w:tr>
      <w:tr w14:paraId="1648785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C8DE8E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7B2D5CA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71E590E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53D7D3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52FA92F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enters into force - date: The day following the date of publication in the official gazette.</w:t>
            </w:r>
          </w:p>
        </w:tc>
      </w:tr>
      <w:tr w14:paraId="379F9B7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EF4F97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6711F98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375C61E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11B3C9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0CF0D82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0EA05152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2023934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E2502C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1CE9117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3450F068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2F70E04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FD51DC7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7DE403C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7C805F2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1857C8B3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7ABB3F8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63D0326A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452AEA18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Products covered: (ICS: 97.040.20) Cooking ranges, working tables, ovens and similar appliances.</w:t>
      </w:r>
    </w:p>
    <w:p w:rsidR="00A36829" w:rsidRPr="002F663C" w:rsidP="00B16ACF" w14:paraId="1A636F8A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This addendum concerns the notification of the Ministerial Decree No.58/2026 (2 pages, in Arabic) that gives the producers and importers a twelve -month transitional period to abide by Egyptian Standard ES 164-1-1 for "Domestic gas cooking appliances — Safety Part 1-1: General requirements"(88 pages, in English).</w:t>
      </w:r>
    </w:p>
    <w:p w:rsidR="00A36829" w:rsidRPr="002F663C" w:rsidP="00B16ACF" w14:paraId="73BACC48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It should be noted that the Ministerial Decree No. 423/2005 (25 pages, in Arabic) which was formerly notified in G/TBT/N/EGY/3 dated 14 December 2005 and the Ministerial Decree No. 1002/2017 (3 pages, in Arabic) which was formerly notified in G/TBT/N/EGY/3/Add.8 dated 10 January 2018, mandated among others the earlier versions of this Standard and the draft of this standard was formerly notified in G/TBT/N/EGY/3/Add.97 dated 7 January 2026.</w:t>
      </w:r>
    </w:p>
    <w:p w:rsidR="00A36829" w:rsidRPr="002F663C" w:rsidP="00B16ACF" w14:paraId="603BED7A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Worth mentioning is that this standard adopts the technical content of ISO 21364-1:2025.</w:t>
      </w:r>
    </w:p>
    <w:p w:rsidR="00A36829" w:rsidRPr="002F663C" w:rsidP="00B16ACF" w14:paraId="76123CF4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Producers and importers are kept informed of any amendments in the Egyptian standards through the publication of administrative orders in the official gazette.</w:t>
      </w:r>
    </w:p>
    <w:p w:rsidR="00A36829" w:rsidRPr="002F663C" w:rsidP="00B16ACF" w14:paraId="34B96277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Proposed date of adoption: 22 February 2026.</w:t>
      </w:r>
    </w:p>
    <w:p w:rsidR="00A36829" w:rsidRPr="002F663C" w:rsidP="00B16ACF" w14:paraId="47033297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Proposed date of entry into force: The day following the date of publication in the official gazette.</w:t>
      </w:r>
    </w:p>
    <w:p w:rsidR="00A36829" w:rsidRPr="002F663C" w:rsidP="00B16ACF" w14:paraId="60B8B002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Agency or authority designated to handle comments and text available from:</w:t>
      </w:r>
    </w:p>
    <w:p w:rsidR="00A36829" w:rsidRPr="002F663C" w:rsidP="00B16ACF" w14:paraId="28451ECF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National Enquiry Point</w:t>
      </w:r>
    </w:p>
    <w:p w:rsidR="00A36829" w:rsidRPr="002F663C" w:rsidP="00B16ACF" w14:paraId="7EBBBC1E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Egyptian Organization for Standardization and Quality</w:t>
      </w:r>
    </w:p>
    <w:p w:rsidR="00A36829" w:rsidRPr="002F663C" w:rsidP="00B16ACF" w14:paraId="032CD1B3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16 Tadreeb El-Modarrebeen St., Ameriya, Cairo - Egypt</w:t>
      </w:r>
    </w:p>
    <w:p w:rsidR="00A36829" w:rsidRPr="002F663C" w:rsidP="00B16ACF" w14:paraId="69756ACF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E-mail: </w:t>
      </w:r>
      <w:hyperlink r:id="rId7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eos@eos.org.eg/</w:t>
        </w:r>
      </w:hyperlink>
      <w:hyperlink r:id="rId8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eos.tbt@eos.org.eg</w:t>
        </w:r>
      </w:hyperlink>
    </w:p>
    <w:p w:rsidR="00A36829" w:rsidRPr="002F663C" w:rsidP="00B16ACF" w14:paraId="588F7C8A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Website: </w:t>
      </w:r>
      <w:hyperlink r:id="rId9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http://www.eos.org.eg</w:t>
        </w:r>
      </w:hyperlink>
    </w:p>
    <w:p w:rsidR="00A36829" w:rsidRPr="002F663C" w:rsidP="00B16ACF" w14:paraId="13A995D9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Tel: + (202) 22845528</w:t>
      </w:r>
    </w:p>
    <w:p w:rsidR="00A36829" w:rsidRPr="002F663C" w:rsidP="00B16ACF" w14:paraId="6BE665E5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Fax: + (202) 22845504</w:t>
      </w:r>
    </w:p>
    <w:p w:rsidR="006C5A96" w:rsidP="006C5A96" w14:paraId="00DFE7A6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28C67CAF" w14:textId="77777777">
      <w:pPr>
        <w:jc w:val="center"/>
        <w:rPr>
          <w:b/>
        </w:rPr>
      </w:pPr>
    </w:p>
    <w:p w:rsidR="00A1565D" w:rsidP="003971FF" w14:paraId="61AA13F3" w14:textId="77777777">
      <w:pPr>
        <w:jc w:val="center"/>
        <w:rPr>
          <w:b/>
        </w:rPr>
      </w:pPr>
    </w:p>
    <w:sectPr w:rsidSect="006C5A9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487EEE7D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5C20047C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2A06A7CD" w14:textId="77777777">
      <w:r>
        <w:separator/>
      </w:r>
    </w:p>
  </w:footnote>
  <w:footnote w:type="continuationSeparator" w:id="1">
    <w:p w:rsidR="004D3A6A" w:rsidP="00ED54E0" w14:paraId="70F230B1" w14:textId="77777777">
      <w:r>
        <w:continuationSeparator/>
      </w:r>
    </w:p>
  </w:footnote>
  <w:footnote w:id="2">
    <w:p w:rsidR="007F6EA2" w14:paraId="26C4FC72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01EF86D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5D1394C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533E9CF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24195D78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7A711D4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G/TBT/N/EGY/3/Add.104</w:t>
    </w:r>
    <w:bookmarkEnd w:id="3"/>
  </w:p>
  <w:p w:rsidR="00DD3DD7" w:rsidRPr="00DD3DD7" w:rsidP="00DD3DD7" w14:paraId="607DF8F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5BC4645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184AEE59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35ECFB9F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7354B69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29AC10D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56CDCC47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5F7DCBD1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7800EE95" w14:textId="77777777">
          <w:pPr>
            <w:jc w:val="right"/>
            <w:rPr>
              <w:b/>
              <w:szCs w:val="16"/>
            </w:rPr>
          </w:pPr>
        </w:p>
      </w:tc>
    </w:tr>
    <w:tr w14:paraId="6780E0E3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3022AD44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3D5DCBA4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G/TBT/N/EGY/3/Add.104</w:t>
          </w:r>
          <w:bookmarkEnd w:id="4"/>
        </w:p>
        <w:p w:rsidR="00C14444" w:rsidRPr="00C14444" w:rsidP="00C14444" w14:paraId="525A266C" w14:textId="77777777">
          <w:pPr>
            <w:jc w:val="center"/>
            <w:rPr>
              <w:szCs w:val="16"/>
            </w:rPr>
          </w:pPr>
        </w:p>
      </w:tc>
    </w:tr>
    <w:tr w14:paraId="5C6E5188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64054A2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CFBA177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25 March 2026</w:t>
          </w:r>
          <w:bookmarkEnd w:id="5"/>
        </w:p>
      </w:tc>
    </w:tr>
    <w:tr w14:paraId="40EB373A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0F3ABFA0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(26-2384)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5BD62235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20AB8624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1AB27C19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4C4F7E42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6F45D696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51480087">
    <w:abstractNumId w:val="9"/>
  </w:num>
  <w:num w:numId="2" w16cid:durableId="775714074">
    <w:abstractNumId w:val="7"/>
  </w:num>
  <w:num w:numId="3" w16cid:durableId="2831072">
    <w:abstractNumId w:val="6"/>
  </w:num>
  <w:num w:numId="4" w16cid:durableId="2126461559">
    <w:abstractNumId w:val="5"/>
  </w:num>
  <w:num w:numId="5" w16cid:durableId="211699645">
    <w:abstractNumId w:val="4"/>
  </w:num>
  <w:num w:numId="6" w16cid:durableId="584655495">
    <w:abstractNumId w:val="12"/>
  </w:num>
  <w:num w:numId="7" w16cid:durableId="1139228043">
    <w:abstractNumId w:val="11"/>
  </w:num>
  <w:num w:numId="8" w16cid:durableId="325792119">
    <w:abstractNumId w:val="10"/>
  </w:num>
  <w:num w:numId="9" w16cid:durableId="149995440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44320675">
    <w:abstractNumId w:val="13"/>
  </w:num>
  <w:num w:numId="11" w16cid:durableId="1549032869">
    <w:abstractNumId w:val="8"/>
  </w:num>
  <w:num w:numId="12" w16cid:durableId="340745759">
    <w:abstractNumId w:val="3"/>
  </w:num>
  <w:num w:numId="13" w16cid:durableId="486409692">
    <w:abstractNumId w:val="2"/>
  </w:num>
  <w:num w:numId="14" w16cid:durableId="1182163003">
    <w:abstractNumId w:val="1"/>
  </w:num>
  <w:num w:numId="15" w16cid:durableId="1660385838">
    <w:abstractNumId w:val="0"/>
  </w:num>
  <w:num w:numId="16" w16cid:durableId="1123502038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6829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B5E2F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1BC1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383C02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mailto:eos@idsc.net.eg/" TargetMode="External" /><Relationship Id="rId8" Type="http://schemas.openxmlformats.org/officeDocument/2006/relationships/hyperlink" Target="mailto:eos.tbt@eos.org.eg" TargetMode="External" /><Relationship Id="rId9" Type="http://schemas.openxmlformats.org/officeDocument/2006/relationships/hyperlink" Target="http://www.eos.org.eg/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Flanagan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34154C9-7897-4693-B15B-AD41439D9860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394</Words>
  <Characters>2249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2026-03-25T10:52:00Z</dcterms:created>
  <dcterms:modified xsi:type="dcterms:W3CDTF">2026-03-25T10:52:00Z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INTERNAL</vt:lpwstr>
  </property>
</Properties>
</file>