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8747EC9" w14:textId="77777777">
      <w:pPr>
        <w:pStyle w:val="Title"/>
      </w:pPr>
      <w:r w:rsidRPr="002F663C">
        <w:t>NOTIFICATION</w:t>
      </w:r>
    </w:p>
    <w:p w:rsidR="002F663C" w:rsidRPr="002F663C" w:rsidP="00DD3DD7" w14:paraId="6830B903" w14:textId="77777777">
      <w:pPr>
        <w:pStyle w:val="Title3"/>
      </w:pPr>
      <w:r w:rsidRPr="002F663C">
        <w:t>Addendum</w:t>
      </w:r>
    </w:p>
    <w:p w:rsidR="002F663C" w:rsidP="001E2E4A" w14:paraId="303699A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25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39B29023" w14:textId="77777777">
      <w:pPr>
        <w:rPr>
          <w:rFonts w:eastAsia="Calibri" w:cs="Times New Roman"/>
        </w:rPr>
      </w:pPr>
    </w:p>
    <w:p w:rsidR="002F663C" w:rsidRPr="002F663C" w:rsidP="002F663C" w14:paraId="1250661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1690587" w14:textId="77777777">
      <w:pPr>
        <w:rPr>
          <w:rFonts w:eastAsia="Calibri" w:cs="Times New Roman"/>
        </w:rPr>
      </w:pPr>
    </w:p>
    <w:p w:rsidR="00C14444" w:rsidRPr="002F663C" w:rsidP="002F663C" w14:paraId="2505D3FA" w14:textId="77777777">
      <w:pPr>
        <w:rPr>
          <w:rFonts w:eastAsia="Calibri" w:cs="Times New Roman"/>
        </w:rPr>
      </w:pPr>
    </w:p>
    <w:p w:rsidR="002F663C" w:rsidRPr="002F663C" w:rsidP="002F663C" w14:paraId="6BA1DFA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49 for "Olive Oils and Olive Pomace Oils"</w:t>
      </w:r>
    </w:p>
    <w:p w:rsidR="002F663C" w:rsidRPr="002F663C" w:rsidP="002F663C" w14:paraId="3C0F097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6BF98C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7EA68B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1FC05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541C5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8D156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EA35B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5B03B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AA95E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22 February 2026</w:t>
            </w:r>
          </w:p>
        </w:tc>
      </w:tr>
      <w:tr w14:paraId="394BCC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09D3C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00E8D3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5A4DA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FC7DD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07438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gazette.</w:t>
            </w:r>
          </w:p>
        </w:tc>
      </w:tr>
      <w:tr w14:paraId="7638FC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5C6F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5407E4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57A14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3F6A2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2D720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214DD4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9EAC7F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81DF6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C6372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E3888F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DD893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071C7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EDBB5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D5370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8A3DA7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1008D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514D54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B46401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Animal and vegetable fats and oils (ICS: 67.200.10).</w:t>
      </w:r>
    </w:p>
    <w:p w:rsidR="00397F31" w:rsidRPr="002F663C" w:rsidP="00B16ACF" w14:paraId="4115502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No.57/2026 (2 Pages, in Arabic) that gives the producers and importers a six-month transitional period to abide by the Egyptian standard ES 49 for "Olive Oils and Olive Pomace Oils" (19 pages, in Arabic).</w:t>
      </w:r>
    </w:p>
    <w:p w:rsidR="00397F31" w:rsidRPr="002F663C" w:rsidP="00B16ACF" w14:paraId="69B1B36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ES 49-2/2016 for "Vegetable edible oils part: 2 Olive oils and olive pomace oils".</w:t>
      </w:r>
    </w:p>
    <w:p w:rsidR="00397F31" w:rsidRPr="002F663C" w:rsidP="00B16ACF" w14:paraId="613D37B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No.515/2005 (10 pages, in Arabic) which was formerly notified in G/TBT/N/EGY/2 dated 14 December 2005, and Ministerial Decree No. 256/2016 which was formerly notified in G/TBT/N/EGY/2/Add.1 dated 15 August 2016 mandated among others the earlier versions of this standard, and the draft of this standard was formerly notified in G/TBT/EGY/2/Add.31 dated 5 June 2025.</w:t>
      </w:r>
    </w:p>
    <w:p w:rsidR="00397F31" w:rsidRPr="002F663C" w:rsidP="00B16ACF" w14:paraId="048F162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Codex Standard CXS 33 "Olive Oils and Olive-Pomace Oils" adopted in 1981, revised in 1989, 2003, 2015, 2017 and 2024, amended in 2009, 2013 and 2021.</w:t>
      </w:r>
    </w:p>
    <w:p w:rsidR="00397F31" w:rsidRPr="002F663C" w:rsidP="00B16ACF" w14:paraId="005202F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397F31" w:rsidRPr="002F663C" w:rsidP="00B16ACF" w14:paraId="65481F3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adoption: 22 February 2026.</w:t>
      </w:r>
    </w:p>
    <w:p w:rsidR="00397F31" w:rsidRPr="002F663C" w:rsidP="00B16ACF" w14:paraId="1AE31D6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entry into force: The day following the date of publication in the official gazette.</w:t>
      </w:r>
    </w:p>
    <w:p w:rsidR="00397F31" w:rsidRPr="002F663C" w:rsidP="00B16ACF" w14:paraId="15EC1A7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Agency or authority designated to handle comments and text available from:</w:t>
      </w:r>
    </w:p>
    <w:p w:rsidR="00397F31" w:rsidRPr="002F663C" w:rsidP="00B16ACF" w14:paraId="1DC102F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397F31" w:rsidRPr="002F663C" w:rsidP="00B16ACF" w14:paraId="109C1B4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397F31" w:rsidRPr="002F663C" w:rsidP="00B16ACF" w14:paraId="4FCFEA5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– Egypt</w:t>
      </w:r>
    </w:p>
    <w:p w:rsidR="00397F31" w:rsidRPr="002F663C" w:rsidP="00B16ACF" w14:paraId="765E844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r w:rsidRPr="002F663C">
        <w:rPr>
          <w:rFonts w:eastAsia="Calibri" w:cs="Times New Roman"/>
          <w:szCs w:val="18"/>
        </w:rPr>
        <w:t>/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397F31" w:rsidRPr="002F663C" w:rsidP="00B16ACF" w14:paraId="230605E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397F31" w:rsidRPr="002F663C" w:rsidP="00B16ACF" w14:paraId="391DC5B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397F31" w:rsidRPr="002F663C" w:rsidP="00B16ACF" w14:paraId="4637B46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6211D8D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1B7C99A" w14:textId="77777777">
      <w:pPr>
        <w:jc w:val="center"/>
        <w:rPr>
          <w:b/>
        </w:rPr>
      </w:pPr>
    </w:p>
    <w:p w:rsidR="00A1565D" w:rsidP="003971FF" w14:paraId="62BE0690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2B8418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FE5742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7EDB70F" w14:textId="77777777">
      <w:r>
        <w:separator/>
      </w:r>
    </w:p>
  </w:footnote>
  <w:footnote w:type="continuationSeparator" w:id="1">
    <w:p w:rsidR="004D3A6A" w:rsidP="00ED54E0" w14:paraId="7C945462" w14:textId="77777777">
      <w:r>
        <w:continuationSeparator/>
      </w:r>
    </w:p>
  </w:footnote>
  <w:footnote w:id="2">
    <w:p w:rsidR="007F6EA2" w14:paraId="434B5D8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FA7F8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9F640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70A4A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0D55C1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9B6EE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G/TBT/N/EGY/2/Add.39</w:t>
    </w:r>
    <w:bookmarkEnd w:id="3"/>
  </w:p>
  <w:p w:rsidR="00DD3DD7" w:rsidRPr="00DD3DD7" w:rsidP="00DD3DD7" w14:paraId="49E4E8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DA8B2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BC7E01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E26F5B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6B68E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8A5728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D87A2C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7AC429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682A884" w14:textId="77777777">
          <w:pPr>
            <w:jc w:val="right"/>
            <w:rPr>
              <w:b/>
              <w:szCs w:val="16"/>
            </w:rPr>
          </w:pPr>
        </w:p>
      </w:tc>
    </w:tr>
    <w:tr w14:paraId="393785B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77B6E9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54DDA8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G/TBT/N/EGY/2/Add.39</w:t>
          </w:r>
          <w:bookmarkEnd w:id="4"/>
        </w:p>
        <w:p w:rsidR="00C14444" w:rsidRPr="00C14444" w:rsidP="00C14444" w14:paraId="16C5B182" w14:textId="77777777">
          <w:pPr>
            <w:jc w:val="center"/>
            <w:rPr>
              <w:szCs w:val="16"/>
            </w:rPr>
          </w:pPr>
        </w:p>
      </w:tc>
    </w:tr>
    <w:tr w14:paraId="6C35414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212A8B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DFFE8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25 March 2026</w:t>
          </w:r>
          <w:bookmarkEnd w:id="5"/>
        </w:p>
      </w:tc>
    </w:tr>
    <w:tr w14:paraId="7823D16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216741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(26-2385)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270B02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7155A8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124CCC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BD009D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93E274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9497960">
    <w:abstractNumId w:val="9"/>
  </w:num>
  <w:num w:numId="2" w16cid:durableId="1289433908">
    <w:abstractNumId w:val="7"/>
  </w:num>
  <w:num w:numId="3" w16cid:durableId="307981229">
    <w:abstractNumId w:val="6"/>
  </w:num>
  <w:num w:numId="4" w16cid:durableId="221450948">
    <w:abstractNumId w:val="5"/>
  </w:num>
  <w:num w:numId="5" w16cid:durableId="764376202">
    <w:abstractNumId w:val="4"/>
  </w:num>
  <w:num w:numId="6" w16cid:durableId="1010176503">
    <w:abstractNumId w:val="12"/>
  </w:num>
  <w:num w:numId="7" w16cid:durableId="1622570339">
    <w:abstractNumId w:val="11"/>
  </w:num>
  <w:num w:numId="8" w16cid:durableId="496266869">
    <w:abstractNumId w:val="10"/>
  </w:num>
  <w:num w:numId="9" w16cid:durableId="18398803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2017661">
    <w:abstractNumId w:val="13"/>
  </w:num>
  <w:num w:numId="11" w16cid:durableId="170339240">
    <w:abstractNumId w:val="8"/>
  </w:num>
  <w:num w:numId="12" w16cid:durableId="1956406329">
    <w:abstractNumId w:val="3"/>
  </w:num>
  <w:num w:numId="13" w16cid:durableId="1201285121">
    <w:abstractNumId w:val="2"/>
  </w:num>
  <w:num w:numId="14" w16cid:durableId="1989941282">
    <w:abstractNumId w:val="1"/>
  </w:num>
  <w:num w:numId="15" w16cid:durableId="2135248443">
    <w:abstractNumId w:val="0"/>
  </w:num>
  <w:num w:numId="16" w16cid:durableId="59744616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5750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31"/>
    <w:rsid w:val="00397FF5"/>
    <w:rsid w:val="00407184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20D4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E829F6-BBBB-43F3-A9E6-F60F050A396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2026-03-25T10:53:00Z</dcterms:created>
  <dcterms:modified xsi:type="dcterms:W3CDTF">2026-03-25T10:53:00Z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