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3990DA7B" w14:textId="77777777">
      <w:pPr>
        <w:pStyle w:val="Title"/>
      </w:pPr>
      <w:r w:rsidRPr="00EF68C9">
        <w:t>NOTIFICACIÓN</w:t>
      </w:r>
    </w:p>
    <w:p w:rsidR="002F663C" w:rsidRPr="00EF68C9" w:rsidP="00D31A79" w14:paraId="051A8371" w14:textId="77777777">
      <w:pPr>
        <w:pStyle w:val="Title3"/>
      </w:pPr>
      <w:r w:rsidRPr="00EF68C9">
        <w:t>Addendum</w:t>
      </w:r>
    </w:p>
    <w:p w:rsidR="002F663C" w:rsidP="00B22706" w14:paraId="653148F6" w14:textId="77777777">
      <w:r w:rsidRPr="00EF68C9">
        <w:t>La siguiente comunicación, de fecha 21 de marzo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 </w:t>
      </w:r>
      <w:r w:rsidRPr="00EF68C9">
        <w:rPr>
          <w:u w:val="single"/>
        </w:rPr>
        <w:t>Costa Rica</w:t>
      </w:r>
      <w:r w:rsidRPr="00EF68C9">
        <w:t>.</w:t>
      </w:r>
    </w:p>
    <w:p w:rsidR="00B22706" w:rsidRPr="00EF68C9" w:rsidP="00B22706" w14:paraId="2EC8E713" w14:textId="77777777">
      <w:pPr>
        <w:rPr>
          <w:rFonts w:eastAsia="Calibri" w:cs="Times New Roman"/>
        </w:rPr>
      </w:pPr>
    </w:p>
    <w:p w:rsidR="002F663C" w:rsidRPr="00EF68C9" w:rsidP="00EF68C9" w14:paraId="6C559858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2AC25D02" w14:textId="77777777"/>
    <w:p w:rsidR="00B22706" w:rsidRPr="00EF68C9" w:rsidP="00EF68C9" w14:paraId="7D76E512" w14:textId="77777777"/>
    <w:p w:rsidR="002F663C" w:rsidRPr="00EF68C9" w:rsidP="00EF68C9" w14:paraId="553EF174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 xml:space="preserve">: RTCR 503: 2021. Productos Eléctricos. Cocinas, plantillas, encimeras, plantillas de inducción y hornos eléctricos de uso doméstico. Requisitos de eficiencia energética. (14 páginas, en </w:t>
      </w:r>
      <w:r w:rsidRPr="00EF68C9" w:rsidR="00EF68C9">
        <w:t>Español</w:t>
      </w:r>
      <w:r w:rsidRPr="00EF68C9" w:rsidR="00EF68C9">
        <w:t>)</w:t>
      </w:r>
    </w:p>
    <w:p w:rsidR="002F663C" w:rsidRPr="00EF68C9" w:rsidP="00EF68C9" w14:paraId="6AC1CA2D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78084732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277614CA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5E5987F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0A043B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4F53D68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60DB9F3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BC17B1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389C57A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3C4BA5D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4791E3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1588CDC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0DCFC19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D26BCD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12276EB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46E1F7A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643A16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1B934EC0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7D40D1EB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http://reglatec.go.cr/reglatec/principal.jsp</w:t>
              </w:r>
            </w:hyperlink>
          </w:p>
          <w:p w:rsidR="002F663C" w:rsidRPr="00EF68C9" w:rsidP="00442BDE" w14:paraId="3AC23116" w14:textId="77777777">
            <w:pPr>
              <w:spacing w:before="120" w:after="120"/>
            </w:pPr>
            <w:hyperlink r:id="rId8" w:tgtFrame="_blank" w:history="1">
              <w:r w:rsidRPr="00EF68C9">
                <w:rPr>
                  <w:color w:val="0000FF"/>
                  <w:u w:val="single"/>
                </w:rPr>
                <w:t>https://members.wto.org/crnattachments/2026/TBT/CRI/final_measure/26_01613_00_s.pdf</w:t>
              </w:r>
            </w:hyperlink>
          </w:p>
        </w:tc>
      </w:tr>
      <w:tr w14:paraId="4CD5193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5E59EC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3508F01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32F06EB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754EA77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634EA3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5709D8E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2FD40EF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517F7F2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657A7D1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271E53BF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2C2A725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233EFBC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424DC2A1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  <w:p w:rsidR="00C838A8" w:rsidP="00444BD5" w14:paraId="3C308350" w14:textId="77777777">
            <w:pPr>
              <w:spacing w:before="120" w:after="120"/>
            </w:pPr>
            <w:r>
              <w:t>Equivalencia normativa: Resolución Nº0016-2026-DE</w:t>
            </w:r>
          </w:p>
        </w:tc>
      </w:tr>
    </w:tbl>
    <w:p w:rsidR="002F663C" w:rsidRPr="00EF68C9" w:rsidP="00EF68C9" w14:paraId="7370A0F5" w14:textId="77777777"/>
    <w:p w:rsidR="003918E9" w:rsidRPr="00F95856" w:rsidP="00B03883" w14:paraId="42DBC9CB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Corregir el error material contenido en la Resolución N° 0013-2026-DE, de las ocho horas y cincuenta minutos del once de marzo de dos mil veintiséis, con el fin de tener como aprobada para el documento normativo denominado CAN/CSA-C358-03, "Energy consumption test methods for household electric ranges", con el contenido del el Decreto Ejecutivo No. 43524 RTCR 503:2021 </w:t>
      </w:r>
      <w:r w:rsidRPr="00EF68C9" w:rsidR="00EF68C9">
        <w:rPr>
          <w:rFonts w:ascii="Cambria Math" w:eastAsia="Cambria Math" w:hAnsi="Cambria Math" w:cs="Cambria Math"/>
        </w:rPr>
        <w:t>‐</w:t>
      </w:r>
      <w:r w:rsidRPr="00EF68C9" w:rsidR="00EF68C9">
        <w:t xml:space="preserve"> Productos Eléctricos. Cocinas, Plantillas, Encimeras, Plantillas de Inducción y Hornos Eléctricos de Uso Doméstico. Requisitos de Eficiencia Energética (INTE E17-1:2024, "Eficiencia energética. </w:t>
      </w:r>
      <w:r w:rsidRPr="00EF68C9" w:rsidR="00EF68C9">
        <w:t>Cocinas eléctricas, plantillas y hornos eléctricos de uso doméstico. Parte 2: Etiquetado."-INTE E17-2:2024, "Eficiencia energética. Refrigeradores y congeladores electrodomésticos. Parte 2: Etiquetado."-INTE E17-3:2024, "Eficiencia energética. Cocinas eléctricas, plantillas y hornos eléctricos de uso doméstico. Parte 3: Método de ensayo)" Conforme a lo establecen el Decreto Ejecutivo No. 37662-MEIC-H-MICIT "Procedimiento para Demostración de la Conformidad de los Reglamentos Técnicos", el Decreto Ejecutivo No. 44395-MEIC MEIC Procedimiento para demostrar equivalencia con un Reglamento Técnico de Costa Rica o Centroamericano con el listado de productos contenido en el listado en ANEXO A del informe EQ 046-2025 Y el RESULTANDO SEGUNDO de dicha resolución y ADICIONAR al listado de productos autorizados el modelo indicado en esta resolución.</w:t>
      </w:r>
    </w:p>
    <w:p w:rsidR="00D60927" w:rsidRPr="00B22706" w:rsidP="003918E9" w14:paraId="04D95514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14D56666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206EB3F9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6F11979F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000EBCEC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4D2CC0C6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484BE3C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20ED666C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4E7F0624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07AA36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_Hlk23403601"/>
    <w:bookmarkStart w:id="8" w:name="_Hlk23403602"/>
    <w:bookmarkStart w:id="9" w:name="spsSymbolHeader"/>
    <w:r>
      <w:t>G/TBT/N/CRI/193/Add.21</w:t>
    </w:r>
    <w:bookmarkEnd w:id="9"/>
  </w:p>
  <w:p w:rsidR="00470C19" w:rsidP="00583508" w14:paraId="27F9B9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324388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00227CF7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29ADE42B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0F16FE32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7AA7FE95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4620B711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701BEEE0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12E0B2EC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19DE9A09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0BC80126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G/TBT/N/CRI/193/Add.21</w:t>
          </w:r>
          <w:bookmarkEnd w:id="16"/>
        </w:p>
      </w:tc>
    </w:tr>
    <w:tr w14:paraId="29950D71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513CD057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251173D2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23 de marzo de 2026</w:t>
          </w:r>
          <w:bookmarkEnd w:id="17"/>
        </w:p>
      </w:tc>
    </w:tr>
    <w:tr w14:paraId="616AA19D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56316CD5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(26-2312)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41291DD7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394D3460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52C6DC13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31F5AF27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61DF0C1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63080123">
    <w:abstractNumId w:val="9"/>
  </w:num>
  <w:num w:numId="2" w16cid:durableId="1643802668">
    <w:abstractNumId w:val="7"/>
  </w:num>
  <w:num w:numId="3" w16cid:durableId="1111128744">
    <w:abstractNumId w:val="6"/>
  </w:num>
  <w:num w:numId="4" w16cid:durableId="190193476">
    <w:abstractNumId w:val="5"/>
  </w:num>
  <w:num w:numId="5" w16cid:durableId="528570954">
    <w:abstractNumId w:val="4"/>
  </w:num>
  <w:num w:numId="6" w16cid:durableId="385183958">
    <w:abstractNumId w:val="12"/>
  </w:num>
  <w:num w:numId="7" w16cid:durableId="987054761">
    <w:abstractNumId w:val="11"/>
  </w:num>
  <w:num w:numId="8" w16cid:durableId="548735316">
    <w:abstractNumId w:val="10"/>
  </w:num>
  <w:num w:numId="9" w16cid:durableId="21023381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08867247">
    <w:abstractNumId w:val="13"/>
  </w:num>
  <w:num w:numId="11" w16cid:durableId="2095319586">
    <w:abstractNumId w:val="8"/>
  </w:num>
  <w:num w:numId="12" w16cid:durableId="1112430998">
    <w:abstractNumId w:val="3"/>
  </w:num>
  <w:num w:numId="13" w16cid:durableId="1429740999">
    <w:abstractNumId w:val="2"/>
  </w:num>
  <w:num w:numId="14" w16cid:durableId="1101031681">
    <w:abstractNumId w:val="1"/>
  </w:num>
  <w:num w:numId="15" w16cid:durableId="876622807">
    <w:abstractNumId w:val="0"/>
  </w:num>
  <w:num w:numId="16" w16cid:durableId="1822653114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5688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54E7A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4428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8E11B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://reglatec.go.cr/reglatec/principal.jsp" TargetMode="External" /><Relationship Id="rId8" Type="http://schemas.openxmlformats.org/officeDocument/2006/relationships/hyperlink" Target="https://members.wto.org/crnattachments/2026/TBT/CRI/final_measure/26_01613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1BC356-A1B5-4C75-9404-7EBBCC8E6207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443</Words>
  <Characters>2526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2026-03-23T08:47:00Z</dcterms:created>
  <dcterms:modified xsi:type="dcterms:W3CDTF">2026-03-23T08:47:00Z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INTERNAL</vt:lpwstr>
  </property>
</Properties>
</file>