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C6033E" w14:textId="77777777">
      <w:pPr>
        <w:pStyle w:val="Title"/>
      </w:pPr>
      <w:r w:rsidRPr="002F663C">
        <w:t>NOTIFICATION</w:t>
      </w:r>
    </w:p>
    <w:p w:rsidR="002F663C" w:rsidRPr="002F663C" w:rsidP="00DD3DD7" w14:paraId="3F774A59" w14:textId="77777777">
      <w:pPr>
        <w:pStyle w:val="Title3"/>
      </w:pPr>
      <w:r w:rsidRPr="002F663C">
        <w:t>Addendum</w:t>
      </w:r>
    </w:p>
    <w:p w:rsidR="002F663C" w:rsidP="001E2E4A" w14:paraId="5E6C169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3AB8C06" w14:textId="77777777">
      <w:pPr>
        <w:rPr>
          <w:rFonts w:eastAsia="Calibri" w:cs="Times New Roman"/>
        </w:rPr>
      </w:pPr>
    </w:p>
    <w:p w:rsidR="002F663C" w:rsidRPr="002F663C" w:rsidP="002F663C" w14:paraId="1727B4F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56726C" w14:textId="77777777">
      <w:pPr>
        <w:rPr>
          <w:rFonts w:eastAsia="Calibri" w:cs="Times New Roman"/>
        </w:rPr>
      </w:pPr>
    </w:p>
    <w:p w:rsidR="00C14444" w:rsidRPr="002F663C" w:rsidP="002F663C" w14:paraId="34707B64" w14:textId="77777777">
      <w:pPr>
        <w:rPr>
          <w:rFonts w:eastAsia="Calibri" w:cs="Times New Roman"/>
        </w:rPr>
      </w:pPr>
    </w:p>
    <w:p w:rsidR="002F663C" w:rsidRPr="002F663C" w:rsidP="002F663C" w14:paraId="5A3A833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Publication of SRSP-300-Gen, Issue 2, General Technical Requirements for Fixed Radio Systems Operating in Frequency Bands above 960 MHz, and </w:t>
      </w:r>
    </w:p>
    <w:p w:rsidR="0082322E" w:rsidRPr="00022513" w:rsidP="002F663C" w14:paraId="11C8D7A9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SRSP-301.7, Issue 5, Technical Requirements for Fixed Radio Systems Operating in the Bands 1700-1710 MHz and 1780-1850 MHz</w:t>
      </w:r>
    </w:p>
    <w:p w:rsidR="002F663C" w:rsidRPr="002F663C" w:rsidP="002F663C" w14:paraId="610619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C39743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0C482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BDCF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2C06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F875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EF6A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BB55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D268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27 February 2026</w:t>
            </w:r>
          </w:p>
        </w:tc>
      </w:tr>
      <w:tr w14:paraId="0FA32F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D1F8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48E5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February 2026</w:t>
            </w:r>
          </w:p>
        </w:tc>
      </w:tr>
      <w:tr w14:paraId="136106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4EDF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E3FC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27 February 2026</w:t>
            </w:r>
          </w:p>
        </w:tc>
      </w:tr>
      <w:tr w14:paraId="70A233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3176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0ABBB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739D60B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SRSP-300-Gen, Issue 2,General Technical Requirements for Fixed Radio Systems Operating in Frequency Bands Above 960 MHz</w:t>
            </w:r>
          </w:p>
          <w:p w:rsidR="002F663C" w:rsidRPr="002F663C" w:rsidP="00EB7B40" w14:paraId="40D52C2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https://ised-isde.canada.ca/site/spectrum-management-telecommunications/en/devices-and-equipment/standard-radio-system-plans/srsp-300-gen-general-technical-requirements-fixed-radio-systems-operating-frequency-bands-above-960</w:t>
              </w:r>
            </w:hyperlink>
            <w:r w:rsidRPr="002F663C" w:rsidR="00684F1D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4D0BAAE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https://ised-isde.canada.ca/site/gestion-spectre-telecommunications/fr/dispositifs-materiel/plans-normalises-reseaux-hertziens/pnrh-300-gen-prescriptions-techniques-generales-relatives-aux-reseaux-hertziens-service-fixe</w:t>
              </w:r>
            </w:hyperlink>
            <w:r w:rsidRPr="002F663C" w:rsidR="00684F1D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53A979B3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SRSP-301.7, Issue 5, Technical Requirements for Fixed Radio Systems Operating in the Bands 1700-1710 MHz and 1780-1850 MHz</w:t>
            </w:r>
          </w:p>
          <w:p w:rsidR="002F663C" w:rsidRPr="002F663C" w:rsidP="00EB7B40" w14:paraId="27AEB0EE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https://ised-isde.canada.ca/site/spectrum-management-telecommunications/en/srsp-3017-technical-requirements-fixed-radio-systems-operating-bands-1700-1710-mhz-and-1780-1850-mhz</w:t>
              </w:r>
            </w:hyperlink>
            <w:r w:rsidRPr="002F663C" w:rsidR="00684F1D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73C65953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https://ised-isde.canada.ca/site/gestion-spectre-telecommunications/fr/pnrh-3017-prescriptions-techniques-relatives-aux-reseaux-hertziens-service-fixe-fonctionnant-dans</w:t>
              </w:r>
            </w:hyperlink>
            <w:r w:rsidRPr="002F663C" w:rsidR="00684F1D">
              <w:rPr>
                <w:rFonts w:eastAsia="Calibri" w:cs="Times New Roman"/>
              </w:rPr>
              <w:t xml:space="preserve"> (French)</w:t>
            </w:r>
          </w:p>
          <w:p w:rsidR="002F663C" w:rsidRPr="00D72519" w:rsidP="00EB7B40" w14:paraId="1B5DAE34" w14:textId="77777777">
            <w:pPr>
              <w:spacing w:before="120" w:after="120"/>
              <w:rPr>
                <w:rFonts w:eastAsia="Calibri" w:cs="Times New Roman"/>
              </w:rPr>
            </w:pPr>
            <w:r w:rsidRPr="00D72519">
              <w:rPr>
                <w:rFonts w:eastAsia="Calibri" w:cs="Times New Roman"/>
              </w:rPr>
              <w:t>Canada Gazette:</w:t>
            </w:r>
          </w:p>
          <w:p w:rsidR="002F663C" w:rsidRPr="00D72519" w:rsidP="00EB7B40" w14:paraId="73F0CDD7" w14:textId="77777777">
            <w:pPr>
              <w:spacing w:before="120" w:after="120"/>
              <w:rPr>
                <w:rFonts w:eastAsia="Calibri" w:cs="Times New Roman"/>
              </w:rPr>
            </w:pPr>
            <w:hyperlink r:id="rId11" w:anchor="ne6" w:tgtFrame="_blank" w:history="1">
              <w:r w:rsidRPr="00D72519">
                <w:rPr>
                  <w:rFonts w:eastAsia="Calibri" w:cs="Times New Roman"/>
                  <w:color w:val="0000FF"/>
                  <w:u w:val="single"/>
                </w:rPr>
                <w:t>https://gazette.gc.ca/rp-pr/p1/2026/2026-03-14/html/notice-avis-eng.html#ne6</w:t>
              </w:r>
            </w:hyperlink>
            <w:r w:rsidRPr="00D72519" w:rsidR="00684F1D">
              <w:rPr>
                <w:rFonts w:eastAsia="Calibri" w:cs="Times New Roman"/>
              </w:rPr>
              <w:t xml:space="preserve"> (English)</w:t>
            </w:r>
          </w:p>
          <w:p w:rsidR="002F663C" w:rsidRPr="00D72519" w:rsidP="00EB7B40" w14:paraId="78159FD9" w14:textId="77777777">
            <w:pPr>
              <w:spacing w:before="120" w:after="120"/>
              <w:rPr>
                <w:rFonts w:eastAsia="Calibri" w:cs="Times New Roman"/>
              </w:rPr>
            </w:pPr>
            <w:hyperlink r:id="rId12" w:anchor="ne6" w:tgtFrame="_blank" w:history="1">
              <w:r w:rsidRPr="00D72519">
                <w:rPr>
                  <w:rFonts w:eastAsia="Calibri" w:cs="Times New Roman"/>
                  <w:color w:val="0000FF"/>
                  <w:u w:val="single"/>
                </w:rPr>
                <w:t>https://gazette.gc.ca/rp-pr/p1/2026/2026-03-14/html/notice-avis-fra.html#ne6</w:t>
              </w:r>
            </w:hyperlink>
            <w:r w:rsidRPr="00D72519" w:rsidR="00684F1D">
              <w:rPr>
                <w:rFonts w:eastAsia="Calibri" w:cs="Times New Roman"/>
              </w:rPr>
              <w:t xml:space="preserve"> (French)</w:t>
            </w:r>
          </w:p>
        </w:tc>
      </w:tr>
      <w:tr w14:paraId="241AA2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476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571E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3EBE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72EE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E352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DB51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CE25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AE16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72A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9582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DA26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B1CA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DA6F3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40C00B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8341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documents:</w:t>
      </w:r>
    </w:p>
    <w:p w:rsidR="0082322E" w:rsidRPr="002F663C" w:rsidP="00B16ACF" w14:paraId="156EABE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 Radio System Plans SRSP-300-Gen, Issue 2, which establishes General Technical Requirements for Fixed Radio Systems Operating in Frequency Bands above 960 MHz</w:t>
      </w:r>
    </w:p>
    <w:p w:rsidR="0082322E" w:rsidRPr="002F663C" w:rsidP="00B16ACF" w14:paraId="51C59C1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 Radio System Plans SRSP-301.7, Issue 5, which establishes Technical Requirements for Fixed Radio Systems Operating in the Bands 1700-1710 MHz and 1780-1850 MHz</w:t>
      </w:r>
    </w:p>
    <w:p w:rsidR="006C5A96" w:rsidP="006C5A96" w14:paraId="250178F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48A836E" w14:textId="77777777">
      <w:pPr>
        <w:jc w:val="center"/>
        <w:rPr>
          <w:b/>
        </w:rPr>
      </w:pPr>
    </w:p>
    <w:p w:rsidR="00A1565D" w:rsidP="003971FF" w14:paraId="10E0FBCA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A2C2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95821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378CF6" w14:textId="77777777">
      <w:r>
        <w:separator/>
      </w:r>
    </w:p>
  </w:footnote>
  <w:footnote w:type="continuationSeparator" w:id="1">
    <w:p w:rsidR="004D3A6A" w:rsidP="00ED54E0" w14:paraId="4D045EDC" w14:textId="77777777">
      <w:r>
        <w:continuationSeparator/>
      </w:r>
    </w:p>
  </w:footnote>
  <w:footnote w:id="2">
    <w:p w:rsidR="007F6EA2" w14:paraId="64A1182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808B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4671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3B2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4DBE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AC0B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G/TBT/N/CAN/751/Add.1</w:t>
    </w:r>
    <w:bookmarkEnd w:id="3"/>
  </w:p>
  <w:p w:rsidR="00DD3DD7" w:rsidRPr="00DD3DD7" w:rsidP="00DD3DD7" w14:paraId="5DDBC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F4C1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9E27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238B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67F65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6127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1DCD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2AC1B7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A6C699" w14:textId="77777777">
          <w:pPr>
            <w:jc w:val="right"/>
            <w:rPr>
              <w:b/>
              <w:szCs w:val="16"/>
            </w:rPr>
          </w:pPr>
        </w:p>
      </w:tc>
    </w:tr>
    <w:tr w14:paraId="5A95818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4F39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56C5F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G/TBT/N/CAN/751/Add.1</w:t>
          </w:r>
          <w:bookmarkEnd w:id="4"/>
        </w:p>
        <w:p w:rsidR="00C14444" w:rsidRPr="00C14444" w:rsidP="00C14444" w14:paraId="3BF5AA5D" w14:textId="77777777">
          <w:pPr>
            <w:jc w:val="center"/>
            <w:rPr>
              <w:szCs w:val="16"/>
            </w:rPr>
          </w:pPr>
        </w:p>
      </w:tc>
    </w:tr>
    <w:tr w14:paraId="47CFAA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963C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92764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2026</w:t>
          </w:r>
          <w:bookmarkEnd w:id="5"/>
        </w:p>
      </w:tc>
    </w:tr>
    <w:tr w14:paraId="2B80CE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C7198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(26-2205)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2A86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3F3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77CD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0D939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6510BB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06285975">
    <w:abstractNumId w:val="9"/>
  </w:num>
  <w:num w:numId="2" w16cid:durableId="128864288">
    <w:abstractNumId w:val="7"/>
  </w:num>
  <w:num w:numId="3" w16cid:durableId="1066419172">
    <w:abstractNumId w:val="6"/>
  </w:num>
  <w:num w:numId="4" w16cid:durableId="1184637621">
    <w:abstractNumId w:val="5"/>
  </w:num>
  <w:num w:numId="5" w16cid:durableId="1816750137">
    <w:abstractNumId w:val="4"/>
  </w:num>
  <w:num w:numId="6" w16cid:durableId="492184577">
    <w:abstractNumId w:val="12"/>
  </w:num>
  <w:num w:numId="7" w16cid:durableId="1361277472">
    <w:abstractNumId w:val="11"/>
  </w:num>
  <w:num w:numId="8" w16cid:durableId="55131206">
    <w:abstractNumId w:val="10"/>
  </w:num>
  <w:num w:numId="9" w16cid:durableId="1231186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756262">
    <w:abstractNumId w:val="13"/>
  </w:num>
  <w:num w:numId="11" w16cid:durableId="84614245">
    <w:abstractNumId w:val="8"/>
  </w:num>
  <w:num w:numId="12" w16cid:durableId="1716392942">
    <w:abstractNumId w:val="3"/>
  </w:num>
  <w:num w:numId="13" w16cid:durableId="1725711901">
    <w:abstractNumId w:val="2"/>
  </w:num>
  <w:num w:numId="14" w16cid:durableId="1366516992">
    <w:abstractNumId w:val="1"/>
  </w:num>
  <w:num w:numId="15" w16cid:durableId="838227187">
    <w:abstractNumId w:val="0"/>
  </w:num>
  <w:num w:numId="16" w16cid:durableId="7175839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40520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2FB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3A21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F1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322E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683C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519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E5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ised-isde.canada.ca/site/gestion-spectre-telecommunications/fr/pnrh-3017-prescriptions-techniques-relatives-aux-reseaux-hertziens-service-fixe-fonctionnant-dans" TargetMode="External" /><Relationship Id="rId11" Type="http://schemas.openxmlformats.org/officeDocument/2006/relationships/hyperlink" Target="https://gazette.gc.ca/rp-pr/p1/2026/2026-03-14/html/notice-avis-eng.html" TargetMode="External" /><Relationship Id="rId12" Type="http://schemas.openxmlformats.org/officeDocument/2006/relationships/hyperlink" Target="https://gazette.gc.ca/rp-pr/p1/2026/2026-03-14/html/notice-avis-fra.html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standard-radio-system-plans/srsp-300-gen-general-technical-requirements-fixed-radio-systems-operating-frequency-bands-above-960" TargetMode="External" /><Relationship Id="rId8" Type="http://schemas.openxmlformats.org/officeDocument/2006/relationships/hyperlink" Target="https://ised-isde.canada.ca/site/gestion-spectre-telecommunications/fr/dispositifs-materiel/plans-normalises-reseaux-hertziens/pnrh-300-gen-prescriptions-techniques-generales-relatives-aux-reseaux-hertziens-service-fixe" TargetMode="External" /><Relationship Id="rId9" Type="http://schemas.openxmlformats.org/officeDocument/2006/relationships/hyperlink" Target="https://ised-isde.canada.ca/site/spectrum-management-telecommunications/en/srsp-3017-technical-requirements-fixed-radio-systems-operating-bands-1700-1710-mhz-and-1780-1850-mh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F142-4C29-49FC-8A88-DE7963FEC9A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2026-03-19T11:06:00Z</dcterms:created>
  <dcterms:modified xsi:type="dcterms:W3CDTF">2026-03-19T11:16:00Z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