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8124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6053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61DC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A34E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5207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F10C0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566ED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BAF6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54E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29790C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998CCA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91AAE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83F4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0362AF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6296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96F9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DEEE20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installations for outdoor use (ICS code(s): 29.260.10)</w:t>
            </w:r>
          </w:p>
        </w:tc>
      </w:tr>
      <w:tr w14:paraId="61844F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331E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1BB6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DKS662-3:2026 Requirements for Electrical Installations ― Part 3: Assessment of General characteristics; (28 page(s), in English)</w:t>
            </w:r>
          </w:p>
          <w:p w:rsidR="000C3B6C" w:rsidRPr="000C3B6C" w:rsidP="002F6A28" w14:paraId="7F4153A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C59B7" w:rsidRPr="00CE6C29" w:rsidP="002F6A28" w14:paraId="083324C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https://members.wto.org/crnattachments/2026/TBT/KEN/26_01518_00_e.pdf</w:t>
              </w:r>
            </w:hyperlink>
          </w:p>
          <w:p w:rsidR="006C59B7" w:rsidRPr="00CE6C29" w:rsidP="002F6A28" w14:paraId="2D17C57C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6C59B7" w:rsidRPr="00CE6C29" w:rsidP="002F6A28" w14:paraId="03FFE6F0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6C59B7" w:rsidRPr="00CE6C29" w:rsidP="002F6A28" w14:paraId="0B4B443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70628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EB3F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F066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3 of this Kenya standard specifies the fundamental requirements for assessing electrical installations, including new installations and modifications to existing systems. It covers the determination of installation</w:t>
            </w:r>
          </w:p>
          <w:p w:rsidR="00FE448B" w:rsidRPr="00C379C8" w:rsidP="002F6A28" w14:paraId="738B864F" w14:textId="77777777">
            <w:pPr>
              <w:spacing w:before="120" w:after="120"/>
            </w:pPr>
            <w:r w:rsidRPr="00C379C8">
              <w:t>characteristics, including the intended purpose, general structure, and supply arrangements. It also addresses external influences affecting the installation, equipment compatibility, maintainability, recognized safety</w:t>
            </w:r>
          </w:p>
          <w:p w:rsidR="00FE448B" w:rsidRPr="00C379C8" w:rsidP="002F6A28" w14:paraId="4AAC820E" w14:textId="77777777">
            <w:pPr>
              <w:spacing w:before="120" w:after="120"/>
            </w:pPr>
            <w:r w:rsidRPr="00C379C8">
              <w:t>services, and considerations for continuity of service.</w:t>
            </w:r>
          </w:p>
        </w:tc>
      </w:tr>
      <w:tr w14:paraId="407218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4F99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B7CE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B4C97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218B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FC6FD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05B72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(All parts): Low-voltage installations.</w:t>
            </w:r>
          </w:p>
          <w:p w:rsidR="00EE3A11" w:rsidRPr="002F6A28" w:rsidP="007F13E8" w14:paraId="4F41D2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7671:2008. (18th Edition) Requirements for electrical installations.</w:t>
            </w:r>
          </w:p>
          <w:p w:rsidR="00EE3A11" w:rsidRPr="002F6A28" w:rsidP="007F13E8" w14:paraId="2B2DED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662-4, Requirements of Electrical Installations ― Part 4: Protection for safety ― Chapter 41: Protection against electric shock</w:t>
            </w:r>
          </w:p>
          <w:p w:rsidR="00EE3A11" w:rsidRPr="002F6A28" w:rsidP="007F13E8" w14:paraId="1BF1B7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662-5, Requirements of Electrical Installations ― Part 5: Protection for safety ― Selection and erection of equipment</w:t>
            </w:r>
          </w:p>
          <w:p w:rsidR="00EE3A11" w:rsidRPr="002F6A28" w:rsidP="007F13E8" w14:paraId="230E6B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662-2, Requirements of Electrical Installations ― Part 2: Definitions</w:t>
            </w:r>
          </w:p>
        </w:tc>
      </w:tr>
      <w:tr w14:paraId="00F69B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51C6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03D40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DA12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0DCB0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C9F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3A9D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CBD2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48455A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7A4C8F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BF1CB2" w14:textId="77777777">
            <w:r w:rsidRPr="00CE6C29">
              <w:t>Kenya Bureau of Standards</w:t>
            </w:r>
          </w:p>
          <w:p w:rsidR="00CE6C29" w:rsidRPr="00CE6C29" w:rsidP="000C3B6C" w14:paraId="79BCDEDC" w14:textId="77777777">
            <w:r w:rsidRPr="00CE6C29">
              <w:t>P.O. Box: 54974-00200, Nairobi, Kenya</w:t>
            </w:r>
          </w:p>
          <w:p w:rsidR="00CE6C29" w:rsidRPr="00CE6C29" w:rsidP="000C3B6C" w14:paraId="5DBE840C" w14:textId="77777777">
            <w:pPr>
              <w:spacing w:after="120"/>
            </w:pPr>
            <w:r w:rsidRPr="00CE6C29"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D6741E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FFE0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17E7E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F5668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81A5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B5D0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171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D361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A61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G/TBT/N/KEN/2010</w:t>
    </w:r>
    <w:bookmarkEnd w:id="0"/>
  </w:p>
  <w:p w:rsidR="009239F7" w:rsidRPr="002F6A28" w:rsidP="009239F7" w14:paraId="65F5FE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3502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A18D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ECF3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E0202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3EF29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DEF01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3CD6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EFC82C" w14:textId="77777777">
          <w:pPr>
            <w:jc w:val="right"/>
            <w:rPr>
              <w:b/>
              <w:szCs w:val="16"/>
            </w:rPr>
          </w:pPr>
        </w:p>
      </w:tc>
    </w:tr>
    <w:tr w14:paraId="5196F3A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AD6D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49358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G/TBT/N/KEN/2010</w:t>
          </w:r>
          <w:bookmarkEnd w:id="2"/>
        </w:p>
      </w:tc>
    </w:tr>
    <w:tr w14:paraId="26B1BF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0E1A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148EA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008800D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006D7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73CC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99B5C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9468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83A69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30E7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017295">
    <w:abstractNumId w:val="9"/>
  </w:num>
  <w:num w:numId="2" w16cid:durableId="1762293895">
    <w:abstractNumId w:val="7"/>
  </w:num>
  <w:num w:numId="3" w16cid:durableId="39595260">
    <w:abstractNumId w:val="6"/>
  </w:num>
  <w:num w:numId="4" w16cid:durableId="1955625961">
    <w:abstractNumId w:val="5"/>
  </w:num>
  <w:num w:numId="5" w16cid:durableId="1159074575">
    <w:abstractNumId w:val="4"/>
  </w:num>
  <w:num w:numId="6" w16cid:durableId="1920362398">
    <w:abstractNumId w:val="12"/>
  </w:num>
  <w:num w:numId="7" w16cid:durableId="464547682">
    <w:abstractNumId w:val="11"/>
  </w:num>
  <w:num w:numId="8" w16cid:durableId="356155379">
    <w:abstractNumId w:val="10"/>
  </w:num>
  <w:num w:numId="9" w16cid:durableId="187764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660693">
    <w:abstractNumId w:val="13"/>
  </w:num>
  <w:num w:numId="11" w16cid:durableId="525141414">
    <w:abstractNumId w:val="8"/>
  </w:num>
  <w:num w:numId="12" w16cid:durableId="1499803915">
    <w:abstractNumId w:val="3"/>
  </w:num>
  <w:num w:numId="13" w16cid:durableId="1562398218">
    <w:abstractNumId w:val="2"/>
  </w:num>
  <w:num w:numId="14" w16cid:durableId="1615940449">
    <w:abstractNumId w:val="1"/>
  </w:num>
  <w:num w:numId="15" w16cid:durableId="446436848">
    <w:abstractNumId w:val="0"/>
  </w:num>
  <w:num w:numId="16" w16cid:durableId="17424788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16D7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59B7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35DE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B9533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8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5E41B0-CE7C-4194-A499-379531054A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2026-03-18T09:20:00Z</dcterms:created>
  <dcterms:modified xsi:type="dcterms:W3CDTF">2026-03-18T09:20:00Z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