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A5ED3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B8B7CF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1465CA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BADF3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35D91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793129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03C12E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73AA2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69D9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6C864B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0CDEE4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53E32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80EB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FCBB728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27CC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2ECD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48C370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nitrates (HS code(s): 283429); (ICS code(s): 13.300)</w:t>
            </w:r>
          </w:p>
        </w:tc>
      </w:tr>
      <w:tr w14:paraId="47C1E1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D3A2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1737A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nitrates; (8 page(s), in Chinese)</w:t>
            </w:r>
          </w:p>
          <w:p w:rsidR="000C3B6C" w:rsidRPr="000C3B6C" w:rsidP="002F6A28" w14:paraId="12BED95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501BD" w:rsidRPr="00CE6C29" w:rsidP="002F6A28" w14:paraId="3EA47FA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https://members.wto.org/crnattachments/2026/TBT/CHN/26_01485_00_x.pdf</w:t>
              </w:r>
            </w:hyperlink>
          </w:p>
        </w:tc>
      </w:tr>
      <w:tr w14:paraId="440613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E5FF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7E6C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tests, marking and labelling, and inspection rules for solid inorganic nitrate dangerous goods.</w:t>
            </w:r>
          </w:p>
          <w:p w:rsidR="00FE448B" w:rsidRPr="00C379C8" w:rsidP="002F6A28" w14:paraId="62071038" w14:textId="77777777">
            <w:pPr>
              <w:spacing w:before="120" w:after="120"/>
            </w:pPr>
            <w:r w:rsidRPr="00C379C8">
              <w:t>This document applies to the inspection of solid inorganic nitrate dangerous goods (excluding ammonium nitrate).</w:t>
            </w:r>
          </w:p>
        </w:tc>
      </w:tr>
      <w:tr w14:paraId="271638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1B8A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8D197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106A1A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A7329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F171D3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4C9E52F" w14:textId="77777777">
            <w:pPr>
              <w:spacing w:before="120" w:after="120"/>
            </w:pPr>
            <w:r w:rsidRPr="002F6A28">
              <w:t>-</w:t>
            </w:r>
          </w:p>
        </w:tc>
      </w:tr>
      <w:tr w14:paraId="4B3075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1787C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4AAD7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49EE048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29CAEB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AE5B9E" w14:paraId="1D14B96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AE5B9E" w14:paraId="3F1954BF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AE5B9E" w14:paraId="49D5034B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AE5B9E" w14:paraId="0BEC4145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AE5B9E" w14:paraId="0190B290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AE5B9E" w14:paraId="271EDE29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AE5B9E" w14:paraId="663D85F0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AE5B9E" w14:paraId="6148329F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8BD7E1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9AEDC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6247C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4AB0F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5387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A7F34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08D6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7269D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D1EF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G/TBT/N/CHN/2224</w:t>
    </w:r>
    <w:bookmarkEnd w:id="0"/>
  </w:p>
  <w:p w:rsidR="009239F7" w:rsidRPr="002F6A28" w:rsidP="009239F7" w14:paraId="13D703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A05A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4BF22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46BF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E69FF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949C8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BA261D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3877C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59085B" w14:textId="77777777">
          <w:pPr>
            <w:jc w:val="right"/>
            <w:rPr>
              <w:b/>
              <w:szCs w:val="16"/>
            </w:rPr>
          </w:pPr>
        </w:p>
      </w:tc>
    </w:tr>
    <w:tr w14:paraId="29860BC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F8FC28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269DF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G/TBT/N/CHN/2224</w:t>
          </w:r>
          <w:bookmarkEnd w:id="2"/>
        </w:p>
      </w:tc>
    </w:tr>
    <w:tr w14:paraId="4DD4FC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7EBA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BF8EC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128069A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E2BC6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637B5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92DEE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617DA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1EA85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216E7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2055415">
    <w:abstractNumId w:val="9"/>
  </w:num>
  <w:num w:numId="2" w16cid:durableId="1494487091">
    <w:abstractNumId w:val="7"/>
  </w:num>
  <w:num w:numId="3" w16cid:durableId="1919246311">
    <w:abstractNumId w:val="6"/>
  </w:num>
  <w:num w:numId="4" w16cid:durableId="411513393">
    <w:abstractNumId w:val="5"/>
  </w:num>
  <w:num w:numId="5" w16cid:durableId="1921939277">
    <w:abstractNumId w:val="4"/>
  </w:num>
  <w:num w:numId="6" w16cid:durableId="576089340">
    <w:abstractNumId w:val="12"/>
  </w:num>
  <w:num w:numId="7" w16cid:durableId="1978680272">
    <w:abstractNumId w:val="11"/>
  </w:num>
  <w:num w:numId="8" w16cid:durableId="1110466806">
    <w:abstractNumId w:val="10"/>
  </w:num>
  <w:num w:numId="9" w16cid:durableId="1862814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6132456">
    <w:abstractNumId w:val="13"/>
  </w:num>
  <w:num w:numId="11" w16cid:durableId="3632342">
    <w:abstractNumId w:val="8"/>
  </w:num>
  <w:num w:numId="12" w16cid:durableId="850879431">
    <w:abstractNumId w:val="3"/>
  </w:num>
  <w:num w:numId="13" w16cid:durableId="1031033561">
    <w:abstractNumId w:val="2"/>
  </w:num>
  <w:num w:numId="14" w16cid:durableId="1897542442">
    <w:abstractNumId w:val="1"/>
  </w:num>
  <w:num w:numId="15" w16cid:durableId="52606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01BD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7929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D1A86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4C73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47FB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5B9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F400E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8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1695E5-040D-40A6-9342-1736075AF1C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2026-03-16T14:09:00Z</dcterms:created>
  <dcterms:modified xsi:type="dcterms:W3CDTF">2026-03-16T14:17:00Z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