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271F0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DF0B1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B860B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CC0F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6443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383FCF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98D4C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179B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7532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A29E2A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E8B29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46B7E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A41F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68ED7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D8CB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E471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8D96A8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pyrophoric solid (HS code(s): 293190); (ICS code(s): 13.300)</w:t>
            </w:r>
          </w:p>
        </w:tc>
      </w:tr>
      <w:tr w14:paraId="2CC098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0E92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115E5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pyrophoric solid; (5 page(s), in Chinese)</w:t>
            </w:r>
          </w:p>
          <w:p w:rsidR="000C3B6C" w:rsidRPr="000C3B6C" w:rsidP="002F6A28" w14:paraId="2003ED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A5AC9" w:rsidRPr="00CE6C29" w:rsidP="002F6A28" w14:paraId="51AE74B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https://members.wto.org/crnattachments/2026/TBT/CHN/26_01484_00_x.pdf</w:t>
              </w:r>
            </w:hyperlink>
          </w:p>
        </w:tc>
      </w:tr>
      <w:tr w14:paraId="2A7B34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A64D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035DE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dangerous goods of pyrophoric solid.</w:t>
            </w:r>
          </w:p>
          <w:p w:rsidR="00FE448B" w:rsidRPr="00C379C8" w:rsidP="002F6A28" w14:paraId="72365C2E" w14:textId="77777777">
            <w:pPr>
              <w:spacing w:before="120" w:after="120"/>
            </w:pPr>
            <w:r w:rsidRPr="00C379C8">
              <w:t>This document applies to the inspection of the hazardous characteristics and applicable package categories for dangerous goods of pyrophoric solid.</w:t>
            </w:r>
          </w:p>
        </w:tc>
      </w:tr>
      <w:tr w14:paraId="55E12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A603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D4B9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F0FB8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93408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C31B3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9C8952D" w14:textId="77777777">
            <w:pPr>
              <w:spacing w:before="120" w:after="120"/>
            </w:pPr>
            <w:r w:rsidRPr="002F6A28">
              <w:t>-</w:t>
            </w:r>
          </w:p>
        </w:tc>
      </w:tr>
      <w:tr w14:paraId="0B6745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2379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0F540A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BBE379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AAB0A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753C08" w14:paraId="13D1734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753C08" w14:paraId="653FEC97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753C08" w14:paraId="6064447B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753C08" w14:paraId="01A4048B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753C08" w14:paraId="0C4F0484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753C08" w14:paraId="4E6D0263" w14:textId="77777777">
            <w:pPr>
              <w:keepNext/>
              <w:keepLines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753C08" w14:paraId="47016B6A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753C08" w14:paraId="1C82A2C4" w14:textId="77777777">
            <w:pPr>
              <w:keepNext/>
              <w:keepLines/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EB32DE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78041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092A8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8424C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740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0BB8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B41F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1D5B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A32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G/TBT/N/CHN/2223</w:t>
    </w:r>
    <w:bookmarkEnd w:id="0"/>
  </w:p>
  <w:p w:rsidR="009239F7" w:rsidRPr="002F6A28" w:rsidP="009239F7" w14:paraId="4765C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8FA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8A41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9B07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4C5A1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28283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81F7E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72945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B1C93D" w14:textId="77777777">
          <w:pPr>
            <w:jc w:val="right"/>
            <w:rPr>
              <w:b/>
              <w:szCs w:val="16"/>
            </w:rPr>
          </w:pPr>
        </w:p>
      </w:tc>
    </w:tr>
    <w:tr w14:paraId="1AF0EC9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107B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6AB0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G/TBT/N/CHN/2223</w:t>
          </w:r>
          <w:bookmarkEnd w:id="2"/>
        </w:p>
      </w:tc>
    </w:tr>
    <w:tr w14:paraId="5CF63C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B13F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CE0D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4C4F956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7773C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A1CD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7733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22F0C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7CA94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01006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556382">
    <w:abstractNumId w:val="9"/>
  </w:num>
  <w:num w:numId="2" w16cid:durableId="922646426">
    <w:abstractNumId w:val="7"/>
  </w:num>
  <w:num w:numId="3" w16cid:durableId="2023388912">
    <w:abstractNumId w:val="6"/>
  </w:num>
  <w:num w:numId="4" w16cid:durableId="1119908716">
    <w:abstractNumId w:val="5"/>
  </w:num>
  <w:num w:numId="5" w16cid:durableId="1756440179">
    <w:abstractNumId w:val="4"/>
  </w:num>
  <w:num w:numId="6" w16cid:durableId="1715081258">
    <w:abstractNumId w:val="12"/>
  </w:num>
  <w:num w:numId="7" w16cid:durableId="1662542163">
    <w:abstractNumId w:val="11"/>
  </w:num>
  <w:num w:numId="8" w16cid:durableId="1756904135">
    <w:abstractNumId w:val="10"/>
  </w:num>
  <w:num w:numId="9" w16cid:durableId="1411923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9423">
    <w:abstractNumId w:val="13"/>
  </w:num>
  <w:num w:numId="11" w16cid:durableId="422191603">
    <w:abstractNumId w:val="8"/>
  </w:num>
  <w:num w:numId="12" w16cid:durableId="1329404519">
    <w:abstractNumId w:val="3"/>
  </w:num>
  <w:num w:numId="13" w16cid:durableId="1564829789">
    <w:abstractNumId w:val="2"/>
  </w:num>
  <w:num w:numId="14" w16cid:durableId="2039507971">
    <w:abstractNumId w:val="1"/>
  </w:num>
  <w:num w:numId="15" w16cid:durableId="36290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565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1AD5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3C08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7FDF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5AC9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6F8B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E7B9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A3317B-C1EE-4716-891F-8181CF37979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2026-03-16T14:07:00Z</dcterms:created>
  <dcterms:modified xsi:type="dcterms:W3CDTF">2026-03-16T14:15:00Z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